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108" w:rsidRPr="007F4F38" w:rsidRDefault="00AD0108" w:rsidP="00473436">
      <w:pPr>
        <w:jc w:val="center"/>
        <w:rPr>
          <w:rFonts w:asciiTheme="minorHAnsi" w:hAnsiTheme="minorHAnsi"/>
          <w:b/>
        </w:rPr>
      </w:pPr>
      <w:bookmarkStart w:id="0" w:name="_GoBack"/>
      <w:bookmarkEnd w:id="0"/>
      <w:r w:rsidRPr="007F4F38">
        <w:rPr>
          <w:rFonts w:asciiTheme="minorHAnsi" w:hAnsiTheme="minorHAnsi"/>
          <w:b/>
        </w:rPr>
        <w:t xml:space="preserve">ANEXO II </w:t>
      </w:r>
    </w:p>
    <w:p w:rsidR="00473436" w:rsidRPr="007F4F38" w:rsidRDefault="00473436" w:rsidP="00473436">
      <w:pPr>
        <w:jc w:val="center"/>
        <w:rPr>
          <w:rFonts w:asciiTheme="minorHAnsi" w:hAnsiTheme="minorHAnsi"/>
          <w:b/>
        </w:rPr>
      </w:pPr>
      <w:r w:rsidRPr="007F4F38">
        <w:rPr>
          <w:rFonts w:asciiTheme="minorHAnsi" w:hAnsiTheme="minorHAnsi"/>
          <w:b/>
        </w:rPr>
        <w:t>Formulário de Inscrição</w:t>
      </w:r>
    </w:p>
    <w:p w:rsidR="00473436" w:rsidRPr="007F4F38" w:rsidRDefault="00473436" w:rsidP="00473436">
      <w:pPr>
        <w:jc w:val="center"/>
        <w:rPr>
          <w:rFonts w:asciiTheme="minorHAnsi" w:hAnsiTheme="minorHAnsi"/>
          <w:b/>
        </w:rPr>
      </w:pPr>
      <w:r w:rsidRPr="007F4F38">
        <w:rPr>
          <w:rFonts w:asciiTheme="minorHAnsi" w:hAnsiTheme="minorHAnsi"/>
          <w:b/>
        </w:rPr>
        <w:t xml:space="preserve">Edital </w:t>
      </w:r>
      <w:r w:rsidR="00DF61C2">
        <w:rPr>
          <w:rFonts w:asciiTheme="minorHAnsi" w:hAnsiTheme="minorHAnsi"/>
          <w:b/>
        </w:rPr>
        <w:t>FAC Carnaval 2020</w:t>
      </w:r>
    </w:p>
    <w:p w:rsidR="00A50535" w:rsidRPr="00804680" w:rsidRDefault="00A50535" w:rsidP="0090308D">
      <w:pPr>
        <w:jc w:val="center"/>
        <w:rPr>
          <w:rFonts w:asciiTheme="minorHAnsi" w:hAnsiTheme="minorHAnsi"/>
          <w:b/>
          <w:color w:val="1F497D" w:themeColor="text2"/>
          <w:sz w:val="22"/>
          <w:szCs w:val="22"/>
        </w:rPr>
      </w:pPr>
    </w:p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4"/>
      </w:tblGrid>
      <w:tr w:rsidR="008B3186" w:rsidRPr="00804680" w:rsidTr="00537EAB">
        <w:trPr>
          <w:trHeight w:val="2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8B3186" w:rsidRPr="00804680" w:rsidRDefault="008B3186" w:rsidP="008B3186">
            <w:pPr>
              <w:jc w:val="both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804680">
              <w:rPr>
                <w:rFonts w:asciiTheme="minorHAnsi" w:hAnsiTheme="minorHAnsi"/>
                <w:b/>
                <w:i/>
                <w:sz w:val="22"/>
                <w:szCs w:val="22"/>
              </w:rPr>
              <w:t>1. TÍTULO OU NOME DO PROJETO</w:t>
            </w:r>
          </w:p>
        </w:tc>
      </w:tr>
      <w:tr w:rsidR="008B3186" w:rsidRPr="00804680" w:rsidTr="00537EAB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:rsidR="008B3186" w:rsidRPr="00804680" w:rsidRDefault="008B3186" w:rsidP="008B3186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20487" w:rsidRPr="00804680" w:rsidRDefault="00F20487" w:rsidP="008B318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B3186" w:rsidRPr="00804680" w:rsidRDefault="008B3186" w:rsidP="0090308D">
      <w:pPr>
        <w:jc w:val="center"/>
        <w:rPr>
          <w:rFonts w:asciiTheme="minorHAnsi" w:hAnsiTheme="minorHAnsi"/>
          <w:b/>
          <w:color w:val="1F497D" w:themeColor="text2"/>
          <w:sz w:val="22"/>
          <w:szCs w:val="22"/>
        </w:rPr>
      </w:pPr>
    </w:p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4"/>
      </w:tblGrid>
      <w:tr w:rsidR="005B422B" w:rsidRPr="00447B29" w:rsidTr="00537EAB">
        <w:tc>
          <w:tcPr>
            <w:tcW w:w="5000" w:type="pct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5B422B" w:rsidRPr="00447B29" w:rsidRDefault="008B3186" w:rsidP="005B422B">
            <w:pPr>
              <w:jc w:val="both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447B29">
              <w:rPr>
                <w:rFonts w:asciiTheme="minorHAnsi" w:hAnsiTheme="minorHAnsi"/>
                <w:b/>
                <w:i/>
                <w:sz w:val="22"/>
                <w:szCs w:val="22"/>
              </w:rPr>
              <w:t>2</w:t>
            </w:r>
            <w:r w:rsidR="005B422B" w:rsidRPr="00447B29">
              <w:rPr>
                <w:rFonts w:asciiTheme="minorHAnsi" w:hAnsiTheme="minorHAnsi"/>
                <w:b/>
                <w:i/>
                <w:sz w:val="22"/>
                <w:szCs w:val="22"/>
              </w:rPr>
              <w:t>. CATEGORIA DO PROPONENTE</w:t>
            </w:r>
          </w:p>
        </w:tc>
      </w:tr>
      <w:tr w:rsidR="005B422B" w:rsidRPr="00447B29" w:rsidTr="00537EAB">
        <w:trPr>
          <w:trHeight w:val="609"/>
        </w:trPr>
        <w:tc>
          <w:tcPr>
            <w:tcW w:w="5000" w:type="pct"/>
            <w:shd w:val="clear" w:color="auto" w:fill="auto"/>
            <w:vAlign w:val="center"/>
          </w:tcPr>
          <w:p w:rsidR="005B422B" w:rsidRPr="00AD0108" w:rsidRDefault="00AD0108" w:rsidP="00AD010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D0108">
              <w:rPr>
                <w:rFonts w:asciiTheme="minorHAnsi" w:hAnsiTheme="minorHAnsi"/>
                <w:b/>
                <w:sz w:val="22"/>
                <w:szCs w:val="22"/>
              </w:rPr>
              <w:t>(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 </w:t>
            </w:r>
            <w:r w:rsidRPr="00AD0108">
              <w:rPr>
                <w:rFonts w:asciiTheme="minorHAnsi" w:hAnsiTheme="minorHAnsi"/>
                <w:b/>
                <w:sz w:val="22"/>
                <w:szCs w:val="22"/>
              </w:rPr>
              <w:t xml:space="preserve">) Pessoa Física        (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AD0108">
              <w:rPr>
                <w:rFonts w:asciiTheme="minorHAnsi" w:hAnsiTheme="minorHAnsi"/>
                <w:b/>
                <w:sz w:val="22"/>
                <w:szCs w:val="22"/>
              </w:rPr>
              <w:t xml:space="preserve"> ) Pessoa Jurídica</w:t>
            </w:r>
          </w:p>
        </w:tc>
      </w:tr>
    </w:tbl>
    <w:p w:rsidR="005B422B" w:rsidRPr="00804680" w:rsidRDefault="005B422B" w:rsidP="0090308D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4480"/>
        <w:gridCol w:w="2488"/>
      </w:tblGrid>
      <w:tr w:rsidR="00567579" w:rsidRPr="00804680" w:rsidTr="00537EAB">
        <w:trPr>
          <w:trHeight w:val="2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567579" w:rsidRPr="00804680" w:rsidRDefault="008B3186" w:rsidP="0069511D">
            <w:pPr>
              <w:jc w:val="both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804680">
              <w:rPr>
                <w:rFonts w:asciiTheme="minorHAnsi" w:hAnsiTheme="minorHAnsi"/>
                <w:b/>
                <w:i/>
                <w:sz w:val="22"/>
                <w:szCs w:val="22"/>
              </w:rPr>
              <w:t>3</w:t>
            </w:r>
            <w:r w:rsidR="00567579" w:rsidRPr="00804680">
              <w:rPr>
                <w:rFonts w:asciiTheme="minorHAnsi" w:hAnsiTheme="minorHAnsi"/>
                <w:b/>
                <w:i/>
                <w:sz w:val="22"/>
                <w:szCs w:val="22"/>
              </w:rPr>
              <w:t>. DADOS DO PROPONENTE</w:t>
            </w:r>
          </w:p>
        </w:tc>
      </w:tr>
      <w:tr w:rsidR="00567579" w:rsidRPr="00804680" w:rsidTr="00537EAB"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567579" w:rsidRPr="00804680" w:rsidRDefault="00567579" w:rsidP="0069511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04680">
              <w:rPr>
                <w:rFonts w:asciiTheme="minorHAnsi" w:hAnsiTheme="minorHAnsi"/>
                <w:b/>
                <w:sz w:val="22"/>
                <w:szCs w:val="22"/>
              </w:rPr>
              <w:t>Nome ou Razão Social:</w:t>
            </w:r>
          </w:p>
          <w:p w:rsidR="002E74CF" w:rsidRPr="00804680" w:rsidRDefault="002E74CF" w:rsidP="006951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67579" w:rsidRPr="00804680" w:rsidTr="00537EAB"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567579" w:rsidRPr="00804680" w:rsidRDefault="00567579" w:rsidP="0069511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04680">
              <w:rPr>
                <w:rFonts w:asciiTheme="minorHAnsi" w:hAnsiTheme="minorHAnsi"/>
                <w:b/>
                <w:sz w:val="22"/>
                <w:szCs w:val="22"/>
              </w:rPr>
              <w:t xml:space="preserve">Nome </w:t>
            </w:r>
            <w:r w:rsidR="00F20487" w:rsidRPr="00804680">
              <w:rPr>
                <w:rFonts w:asciiTheme="minorHAnsi" w:hAnsiTheme="minorHAnsi"/>
                <w:b/>
                <w:sz w:val="22"/>
                <w:szCs w:val="22"/>
              </w:rPr>
              <w:t>Fantasia/</w:t>
            </w:r>
            <w:r w:rsidRPr="00804680">
              <w:rPr>
                <w:rFonts w:asciiTheme="minorHAnsi" w:hAnsiTheme="minorHAnsi"/>
                <w:b/>
                <w:sz w:val="22"/>
                <w:szCs w:val="22"/>
              </w:rPr>
              <w:t>Artístico</w:t>
            </w:r>
            <w:r w:rsidR="00241EBE" w:rsidRPr="00804680">
              <w:rPr>
                <w:rFonts w:asciiTheme="minorHAnsi" w:hAnsiTheme="minorHAnsi"/>
                <w:b/>
                <w:sz w:val="22"/>
                <w:szCs w:val="22"/>
              </w:rPr>
              <w:t xml:space="preserve"> da Atividade Carnavalesca</w:t>
            </w:r>
            <w:r w:rsidR="00F20487" w:rsidRPr="00804680">
              <w:rPr>
                <w:rFonts w:asciiTheme="minorHAnsi" w:hAnsiTheme="minorHAnsi"/>
                <w:b/>
                <w:sz w:val="22"/>
                <w:szCs w:val="22"/>
              </w:rPr>
              <w:t xml:space="preserve"> que representa</w:t>
            </w:r>
            <w:r w:rsidRPr="00804680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:rsidR="002E74CF" w:rsidRPr="00804680" w:rsidRDefault="002E74CF" w:rsidP="0069511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2E74CF" w:rsidRPr="00804680" w:rsidTr="002E74CF"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E74CF" w:rsidRPr="00804680" w:rsidRDefault="002E74CF" w:rsidP="0056757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04680">
              <w:rPr>
                <w:rFonts w:asciiTheme="minorHAnsi" w:hAnsiTheme="minorHAnsi"/>
                <w:b/>
                <w:sz w:val="22"/>
                <w:szCs w:val="22"/>
              </w:rPr>
              <w:t xml:space="preserve">Número CPF/CNPJ: </w:t>
            </w:r>
          </w:p>
          <w:p w:rsidR="002E74CF" w:rsidRPr="00804680" w:rsidRDefault="002E74CF" w:rsidP="0056757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67579" w:rsidRPr="00804680" w:rsidTr="00537EAB"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567579" w:rsidRPr="00804680" w:rsidRDefault="00567579" w:rsidP="0056757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04680">
              <w:rPr>
                <w:rFonts w:asciiTheme="minorHAnsi" w:hAnsiTheme="minorHAnsi"/>
                <w:b/>
                <w:sz w:val="22"/>
                <w:szCs w:val="22"/>
              </w:rPr>
              <w:t xml:space="preserve">Endereço </w:t>
            </w:r>
            <w:proofErr w:type="gramStart"/>
            <w:r w:rsidRPr="00804680">
              <w:rPr>
                <w:rFonts w:asciiTheme="minorHAnsi" w:hAnsiTheme="minorHAnsi"/>
                <w:b/>
                <w:sz w:val="22"/>
                <w:szCs w:val="22"/>
              </w:rPr>
              <w:t>do</w:t>
            </w:r>
            <w:r w:rsidR="00F20487" w:rsidRPr="00804680">
              <w:rPr>
                <w:rFonts w:asciiTheme="minorHAnsi" w:hAnsiTheme="minorHAnsi"/>
                <w:b/>
                <w:sz w:val="22"/>
                <w:szCs w:val="22"/>
              </w:rPr>
              <w:t>(</w:t>
            </w:r>
            <w:proofErr w:type="gramEnd"/>
            <w:r w:rsidR="00F20487" w:rsidRPr="00804680">
              <w:rPr>
                <w:rFonts w:asciiTheme="minorHAnsi" w:hAnsiTheme="minorHAnsi"/>
                <w:b/>
                <w:sz w:val="22"/>
                <w:szCs w:val="22"/>
              </w:rPr>
              <w:t>a)</w:t>
            </w:r>
            <w:r w:rsidRPr="0080468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F20487" w:rsidRPr="00804680">
              <w:rPr>
                <w:rFonts w:asciiTheme="minorHAnsi" w:hAnsiTheme="minorHAnsi"/>
                <w:b/>
                <w:sz w:val="22"/>
                <w:szCs w:val="22"/>
              </w:rPr>
              <w:t>Representan</w:t>
            </w:r>
            <w:r w:rsidRPr="00804680">
              <w:rPr>
                <w:rFonts w:asciiTheme="minorHAnsi" w:hAnsiTheme="minorHAnsi"/>
                <w:b/>
                <w:sz w:val="22"/>
                <w:szCs w:val="22"/>
              </w:rPr>
              <w:t>te:</w:t>
            </w:r>
          </w:p>
          <w:p w:rsidR="002E74CF" w:rsidRPr="00804680" w:rsidRDefault="002E74CF" w:rsidP="0056757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67579" w:rsidRPr="00804680" w:rsidTr="00537EAB">
        <w:trPr>
          <w:trHeight w:val="20"/>
        </w:trPr>
        <w:tc>
          <w:tcPr>
            <w:tcW w:w="3731" w:type="pct"/>
            <w:gridSpan w:val="2"/>
            <w:shd w:val="clear" w:color="auto" w:fill="auto"/>
            <w:vAlign w:val="center"/>
          </w:tcPr>
          <w:p w:rsidR="00567579" w:rsidRPr="00804680" w:rsidRDefault="00F20487" w:rsidP="00F2048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04680">
              <w:rPr>
                <w:rFonts w:asciiTheme="minorHAnsi" w:hAnsiTheme="minorHAnsi"/>
                <w:b/>
                <w:sz w:val="22"/>
                <w:szCs w:val="22"/>
              </w:rPr>
              <w:t>RA</w:t>
            </w:r>
            <w:r w:rsidR="00C1592D" w:rsidRPr="00804680">
              <w:rPr>
                <w:rFonts w:asciiTheme="minorHAnsi" w:hAnsiTheme="minorHAnsi"/>
                <w:b/>
                <w:sz w:val="22"/>
                <w:szCs w:val="22"/>
              </w:rPr>
              <w:t xml:space="preserve"> de Residência ou Sede:</w:t>
            </w:r>
            <w:r w:rsidR="004B595C" w:rsidRPr="00804680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  <w:r w:rsidR="00307A0F" w:rsidRPr="00804680">
              <w:rPr>
                <w:rFonts w:asciiTheme="minorHAnsi" w:hAnsiTheme="minorHAnsi"/>
                <w:b/>
                <w:sz w:val="22"/>
                <w:szCs w:val="22"/>
              </w:rPr>
              <w:t xml:space="preserve">     </w:t>
            </w:r>
            <w:r w:rsidR="00307A0F" w:rsidRPr="00804680">
              <w:rPr>
                <w:rStyle w:val="Estilo7"/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269" w:type="pct"/>
            <w:shd w:val="clear" w:color="auto" w:fill="auto"/>
          </w:tcPr>
          <w:p w:rsidR="00DE7A9F" w:rsidRPr="00804680" w:rsidRDefault="00DE7A9F" w:rsidP="00567579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567579" w:rsidRPr="00804680" w:rsidRDefault="00F6530D" w:rsidP="00C1592D">
            <w:pPr>
              <w:rPr>
                <w:rFonts w:asciiTheme="minorHAnsi" w:hAnsiTheme="minorHAnsi"/>
                <w:sz w:val="22"/>
                <w:szCs w:val="22"/>
              </w:rPr>
            </w:pPr>
            <w:r w:rsidRPr="00804680">
              <w:rPr>
                <w:rFonts w:asciiTheme="minorHAnsi" w:hAnsiTheme="minorHAnsi"/>
                <w:b/>
                <w:sz w:val="22"/>
                <w:szCs w:val="22"/>
              </w:rPr>
              <w:t>CEP</w:t>
            </w:r>
            <w:r w:rsidR="00567579" w:rsidRPr="00804680">
              <w:rPr>
                <w:rFonts w:asciiTheme="minorHAnsi" w:hAnsiTheme="minorHAnsi"/>
                <w:b/>
                <w:sz w:val="22"/>
                <w:szCs w:val="22"/>
              </w:rPr>
              <w:t>:</w:t>
            </w:r>
            <w:r w:rsidRPr="0080468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  <w:tr w:rsidR="00005F52" w:rsidRPr="00804680" w:rsidTr="004671B7">
        <w:trPr>
          <w:trHeight w:val="20"/>
        </w:trPr>
        <w:tc>
          <w:tcPr>
            <w:tcW w:w="1446" w:type="pct"/>
            <w:shd w:val="clear" w:color="auto" w:fill="C6D9F1" w:themeFill="text2" w:themeFillTint="33"/>
            <w:vAlign w:val="center"/>
          </w:tcPr>
          <w:p w:rsidR="00005F52" w:rsidRPr="00804680" w:rsidRDefault="00005F52" w:rsidP="00005F5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04680">
              <w:rPr>
                <w:rFonts w:asciiTheme="minorHAnsi" w:hAnsiTheme="minorHAnsi"/>
                <w:b/>
                <w:sz w:val="22"/>
                <w:szCs w:val="22"/>
              </w:rPr>
              <w:t>Telefones</w:t>
            </w:r>
          </w:p>
        </w:tc>
        <w:tc>
          <w:tcPr>
            <w:tcW w:w="3554" w:type="pct"/>
            <w:gridSpan w:val="2"/>
            <w:shd w:val="clear" w:color="auto" w:fill="C6D9F1" w:themeFill="text2" w:themeFillTint="33"/>
          </w:tcPr>
          <w:p w:rsidR="00005F52" w:rsidRPr="00804680" w:rsidRDefault="00005F52" w:rsidP="00005F5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04680">
              <w:rPr>
                <w:rFonts w:asciiTheme="minorHAnsi" w:hAnsiTheme="minorHAnsi"/>
                <w:b/>
                <w:sz w:val="22"/>
                <w:szCs w:val="22"/>
              </w:rPr>
              <w:t>E-mails</w:t>
            </w:r>
          </w:p>
        </w:tc>
      </w:tr>
      <w:tr w:rsidR="00005F52" w:rsidRPr="00804680" w:rsidTr="004671B7">
        <w:trPr>
          <w:trHeight w:val="20"/>
        </w:trPr>
        <w:tc>
          <w:tcPr>
            <w:tcW w:w="1446" w:type="pct"/>
            <w:shd w:val="clear" w:color="auto" w:fill="auto"/>
            <w:vAlign w:val="center"/>
          </w:tcPr>
          <w:p w:rsidR="00005F52" w:rsidRPr="00804680" w:rsidRDefault="00005F52" w:rsidP="00005F52">
            <w:pPr>
              <w:rPr>
                <w:rFonts w:asciiTheme="minorHAnsi" w:hAnsiTheme="minorHAnsi"/>
                <w:sz w:val="22"/>
                <w:szCs w:val="22"/>
              </w:rPr>
            </w:pPr>
            <w:r w:rsidRPr="00804680">
              <w:rPr>
                <w:rFonts w:asciiTheme="minorHAnsi" w:hAnsiTheme="minorHAnsi"/>
                <w:b/>
                <w:sz w:val="22"/>
                <w:szCs w:val="22"/>
              </w:rPr>
              <w:t>1.</w:t>
            </w:r>
          </w:p>
        </w:tc>
        <w:tc>
          <w:tcPr>
            <w:tcW w:w="3554" w:type="pct"/>
            <w:gridSpan w:val="2"/>
            <w:shd w:val="clear" w:color="auto" w:fill="auto"/>
          </w:tcPr>
          <w:p w:rsidR="00005F52" w:rsidRPr="00804680" w:rsidRDefault="00005F52" w:rsidP="00005F52">
            <w:pPr>
              <w:rPr>
                <w:rFonts w:asciiTheme="minorHAnsi" w:hAnsiTheme="minorHAnsi"/>
                <w:sz w:val="22"/>
                <w:szCs w:val="22"/>
              </w:rPr>
            </w:pPr>
            <w:r w:rsidRPr="00804680">
              <w:rPr>
                <w:rFonts w:asciiTheme="minorHAnsi" w:hAnsiTheme="minorHAnsi"/>
                <w:b/>
                <w:sz w:val="22"/>
                <w:szCs w:val="22"/>
              </w:rPr>
              <w:t>1.</w:t>
            </w:r>
          </w:p>
        </w:tc>
      </w:tr>
      <w:tr w:rsidR="00005F52" w:rsidRPr="00804680" w:rsidTr="004671B7">
        <w:trPr>
          <w:trHeight w:val="20"/>
        </w:trPr>
        <w:tc>
          <w:tcPr>
            <w:tcW w:w="1446" w:type="pct"/>
            <w:shd w:val="clear" w:color="auto" w:fill="auto"/>
            <w:vAlign w:val="center"/>
          </w:tcPr>
          <w:p w:rsidR="00005F52" w:rsidRPr="00804680" w:rsidRDefault="00005F52" w:rsidP="00005F52">
            <w:pPr>
              <w:rPr>
                <w:rFonts w:asciiTheme="minorHAnsi" w:hAnsiTheme="minorHAnsi"/>
                <w:sz w:val="22"/>
                <w:szCs w:val="22"/>
              </w:rPr>
            </w:pPr>
            <w:r w:rsidRPr="00804680">
              <w:rPr>
                <w:rFonts w:asciiTheme="minorHAnsi" w:hAnsiTheme="minorHAnsi"/>
                <w:b/>
                <w:sz w:val="22"/>
                <w:szCs w:val="22"/>
              </w:rPr>
              <w:t xml:space="preserve">2. </w:t>
            </w:r>
          </w:p>
        </w:tc>
        <w:tc>
          <w:tcPr>
            <w:tcW w:w="3554" w:type="pct"/>
            <w:gridSpan w:val="2"/>
            <w:shd w:val="clear" w:color="auto" w:fill="auto"/>
          </w:tcPr>
          <w:p w:rsidR="00005F52" w:rsidRPr="00804680" w:rsidRDefault="00005F52" w:rsidP="00005F52">
            <w:pPr>
              <w:rPr>
                <w:rFonts w:asciiTheme="minorHAnsi" w:hAnsiTheme="minorHAnsi"/>
                <w:sz w:val="22"/>
                <w:szCs w:val="22"/>
              </w:rPr>
            </w:pPr>
            <w:r w:rsidRPr="00804680">
              <w:rPr>
                <w:rFonts w:asciiTheme="minorHAnsi" w:hAnsiTheme="minorHAnsi"/>
                <w:b/>
                <w:sz w:val="22"/>
                <w:szCs w:val="22"/>
              </w:rPr>
              <w:t>2.</w:t>
            </w:r>
          </w:p>
        </w:tc>
      </w:tr>
    </w:tbl>
    <w:p w:rsidR="008B3186" w:rsidRPr="00804680" w:rsidRDefault="008B3186" w:rsidP="0090308D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97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6955"/>
      </w:tblGrid>
      <w:tr w:rsidR="00216B66" w:rsidRPr="00804680" w:rsidTr="00537EAB">
        <w:trPr>
          <w:trHeight w:val="20"/>
        </w:trPr>
        <w:tc>
          <w:tcPr>
            <w:tcW w:w="9791" w:type="dxa"/>
            <w:gridSpan w:val="2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216B66" w:rsidRPr="00804680" w:rsidRDefault="008B6E29" w:rsidP="00C1592D">
            <w:pPr>
              <w:jc w:val="both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804680">
              <w:rPr>
                <w:rFonts w:asciiTheme="minorHAnsi" w:hAnsiTheme="minorHAnsi"/>
                <w:b/>
                <w:i/>
                <w:sz w:val="22"/>
                <w:szCs w:val="22"/>
              </w:rPr>
              <w:t>4</w:t>
            </w:r>
            <w:r w:rsidR="00216B66" w:rsidRPr="00804680">
              <w:rPr>
                <w:rFonts w:asciiTheme="minorHAnsi" w:hAnsiTheme="minorHAnsi"/>
                <w:b/>
                <w:i/>
                <w:sz w:val="22"/>
                <w:szCs w:val="22"/>
              </w:rPr>
              <w:t>. DADOS DO PROJETO</w:t>
            </w:r>
          </w:p>
        </w:tc>
      </w:tr>
      <w:tr w:rsidR="00216B66" w:rsidRPr="00804680" w:rsidTr="00EB2564">
        <w:trPr>
          <w:trHeight w:val="300"/>
        </w:trPr>
        <w:tc>
          <w:tcPr>
            <w:tcW w:w="2836" w:type="dxa"/>
            <w:shd w:val="clear" w:color="auto" w:fill="B8CCE4" w:themeFill="accent1" w:themeFillTint="66"/>
            <w:vAlign w:val="center"/>
          </w:tcPr>
          <w:p w:rsidR="00216B66" w:rsidRPr="00804680" w:rsidRDefault="00F85286" w:rsidP="00A9750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04680">
              <w:rPr>
                <w:rFonts w:asciiTheme="minorHAnsi" w:hAnsiTheme="minorHAnsi"/>
                <w:b/>
                <w:sz w:val="22"/>
                <w:szCs w:val="22"/>
              </w:rPr>
              <w:t>RA</w:t>
            </w:r>
            <w:r w:rsidR="00DE191D" w:rsidRPr="00804680">
              <w:rPr>
                <w:rFonts w:asciiTheme="minorHAnsi" w:hAnsiTheme="minorHAnsi"/>
                <w:b/>
                <w:sz w:val="22"/>
                <w:szCs w:val="22"/>
              </w:rPr>
              <w:t xml:space="preserve"> e </w:t>
            </w:r>
            <w:r w:rsidR="00A97506" w:rsidRPr="00804680">
              <w:rPr>
                <w:rFonts w:asciiTheme="minorHAnsi" w:hAnsiTheme="minorHAnsi"/>
                <w:b/>
                <w:sz w:val="22"/>
                <w:szCs w:val="22"/>
              </w:rPr>
              <w:t>l</w:t>
            </w:r>
            <w:r w:rsidR="00DE191D" w:rsidRPr="00804680">
              <w:rPr>
                <w:rFonts w:asciiTheme="minorHAnsi" w:hAnsiTheme="minorHAnsi"/>
                <w:b/>
                <w:sz w:val="22"/>
                <w:szCs w:val="22"/>
              </w:rPr>
              <w:t>ocalidade</w:t>
            </w:r>
            <w:r w:rsidR="00A97506" w:rsidRPr="00804680">
              <w:rPr>
                <w:rFonts w:asciiTheme="minorHAnsi" w:hAnsiTheme="minorHAnsi"/>
                <w:b/>
                <w:sz w:val="22"/>
                <w:szCs w:val="22"/>
              </w:rPr>
              <w:t xml:space="preserve"> de execução</w:t>
            </w:r>
            <w:r w:rsidR="00216B66" w:rsidRPr="00804680">
              <w:rPr>
                <w:rFonts w:asciiTheme="minorHAnsi" w:hAnsiTheme="minorHAnsi"/>
                <w:b/>
                <w:sz w:val="22"/>
                <w:szCs w:val="22"/>
              </w:rPr>
              <w:t xml:space="preserve">:        </w:t>
            </w:r>
          </w:p>
        </w:tc>
        <w:tc>
          <w:tcPr>
            <w:tcW w:w="6955" w:type="dxa"/>
            <w:shd w:val="clear" w:color="auto" w:fill="B8CCE4" w:themeFill="accent1" w:themeFillTint="66"/>
            <w:vAlign w:val="center"/>
          </w:tcPr>
          <w:p w:rsidR="00216B66" w:rsidRPr="00804680" w:rsidRDefault="001D1C8D" w:rsidP="00216B66">
            <w:pPr>
              <w:rPr>
                <w:rFonts w:asciiTheme="minorHAnsi" w:hAnsiTheme="minorHAnsi"/>
                <w:sz w:val="22"/>
                <w:szCs w:val="22"/>
              </w:rPr>
            </w:pPr>
            <w:r w:rsidRPr="00804680">
              <w:rPr>
                <w:rFonts w:asciiTheme="minorHAnsi" w:hAnsiTheme="minorHAnsi"/>
                <w:b/>
                <w:sz w:val="22"/>
                <w:szCs w:val="22"/>
              </w:rPr>
              <w:t>Categoria que</w:t>
            </w:r>
            <w:r w:rsidR="007B5FFA" w:rsidRPr="00804680">
              <w:rPr>
                <w:rFonts w:asciiTheme="minorHAnsi" w:hAnsiTheme="minorHAnsi"/>
                <w:b/>
                <w:sz w:val="22"/>
                <w:szCs w:val="22"/>
              </w:rPr>
              <w:t xml:space="preserve"> o projeto está sendo inscrito</w:t>
            </w:r>
            <w:r w:rsidR="00216B66" w:rsidRPr="00804680">
              <w:rPr>
                <w:rFonts w:asciiTheme="minorHAnsi" w:hAnsiTheme="minorHAnsi"/>
                <w:b/>
                <w:sz w:val="22"/>
                <w:szCs w:val="22"/>
              </w:rPr>
              <w:t xml:space="preserve">:        </w:t>
            </w:r>
          </w:p>
        </w:tc>
      </w:tr>
      <w:tr w:rsidR="00F85286" w:rsidRPr="00804680" w:rsidTr="00EB2564">
        <w:trPr>
          <w:trHeight w:val="545"/>
        </w:trPr>
        <w:tc>
          <w:tcPr>
            <w:tcW w:w="2836" w:type="dxa"/>
            <w:vAlign w:val="center"/>
          </w:tcPr>
          <w:p w:rsidR="00F85286" w:rsidRPr="00804680" w:rsidRDefault="00F85286" w:rsidP="00216B6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955" w:type="dxa"/>
            <w:shd w:val="clear" w:color="auto" w:fill="auto"/>
            <w:vAlign w:val="center"/>
          </w:tcPr>
          <w:p w:rsidR="001B0604" w:rsidRDefault="00BB54A2" w:rsidP="001B0604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(    </w:t>
            </w:r>
            <w:proofErr w:type="gramEnd"/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) </w:t>
            </w:r>
            <w:r w:rsidR="001B0604" w:rsidRPr="001B0604">
              <w:rPr>
                <w:rFonts w:asciiTheme="minorHAnsi" w:hAnsiTheme="minorHAnsi"/>
                <w:sz w:val="22"/>
                <w:szCs w:val="22"/>
              </w:rPr>
              <w:t xml:space="preserve">Atividades Carnavalescas de </w:t>
            </w:r>
            <w:r w:rsidR="00DF61C2">
              <w:rPr>
                <w:rFonts w:asciiTheme="minorHAnsi" w:hAnsiTheme="minorHAnsi"/>
                <w:sz w:val="22"/>
                <w:szCs w:val="22"/>
              </w:rPr>
              <w:t>Rua - Mini Porte - até 1.000 foliões</w:t>
            </w:r>
          </w:p>
          <w:p w:rsidR="00DF61C2" w:rsidRPr="001B0604" w:rsidRDefault="00DF61C2" w:rsidP="00DF61C2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(    </w:t>
            </w:r>
            <w:proofErr w:type="gramEnd"/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)  </w:t>
            </w:r>
            <w:r w:rsidRPr="001B0604">
              <w:rPr>
                <w:rFonts w:asciiTheme="minorHAnsi" w:hAnsiTheme="minorHAnsi"/>
                <w:sz w:val="22"/>
                <w:szCs w:val="22"/>
              </w:rPr>
              <w:t xml:space="preserve">Atividades Carnavalescas de </w:t>
            </w:r>
            <w:r>
              <w:rPr>
                <w:rFonts w:asciiTheme="minorHAnsi" w:hAnsiTheme="minorHAnsi"/>
                <w:sz w:val="22"/>
                <w:szCs w:val="22"/>
              </w:rPr>
              <w:t>Rua - Pequeno</w:t>
            </w:r>
            <w:r w:rsidRPr="001B0604">
              <w:rPr>
                <w:rFonts w:asciiTheme="minorHAnsi" w:hAnsiTheme="minorHAnsi"/>
                <w:sz w:val="22"/>
                <w:szCs w:val="22"/>
              </w:rPr>
              <w:t xml:space="preserve"> Porte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- até 5.000 foliões</w:t>
            </w:r>
          </w:p>
          <w:p w:rsidR="001B0604" w:rsidRPr="001B0604" w:rsidRDefault="001B0604" w:rsidP="001B0604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(    </w:t>
            </w:r>
            <w:proofErr w:type="gramEnd"/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)  </w:t>
            </w:r>
            <w:r w:rsidRPr="001B0604">
              <w:rPr>
                <w:rFonts w:asciiTheme="minorHAnsi" w:hAnsiTheme="minorHAnsi"/>
                <w:sz w:val="22"/>
                <w:szCs w:val="22"/>
              </w:rPr>
              <w:t xml:space="preserve">Atividades Carnavalescas de </w:t>
            </w:r>
            <w:r w:rsidR="00DF61C2">
              <w:rPr>
                <w:rFonts w:asciiTheme="minorHAnsi" w:hAnsiTheme="minorHAnsi"/>
                <w:sz w:val="22"/>
                <w:szCs w:val="22"/>
              </w:rPr>
              <w:t xml:space="preserve">Rua - </w:t>
            </w:r>
            <w:r w:rsidRPr="001B0604">
              <w:rPr>
                <w:rFonts w:asciiTheme="minorHAnsi" w:hAnsiTheme="minorHAnsi"/>
                <w:sz w:val="22"/>
                <w:szCs w:val="22"/>
              </w:rPr>
              <w:t>Médio Porte</w:t>
            </w:r>
            <w:r w:rsidR="00DF61C2">
              <w:rPr>
                <w:rFonts w:asciiTheme="minorHAnsi" w:hAnsiTheme="minorHAnsi"/>
                <w:sz w:val="22"/>
                <w:szCs w:val="22"/>
              </w:rPr>
              <w:t xml:space="preserve"> - até 10.000 foliões</w:t>
            </w:r>
          </w:p>
          <w:p w:rsidR="001B0604" w:rsidRDefault="001B0604" w:rsidP="001B0604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(    </w:t>
            </w:r>
            <w:proofErr w:type="gramEnd"/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) </w:t>
            </w:r>
            <w:r w:rsidRPr="001B0604">
              <w:rPr>
                <w:rFonts w:asciiTheme="minorHAnsi" w:hAnsiTheme="minorHAnsi"/>
                <w:sz w:val="22"/>
                <w:szCs w:val="22"/>
              </w:rPr>
              <w:t xml:space="preserve">Atividades Carnavalescas de </w:t>
            </w:r>
            <w:r w:rsidR="00DF61C2">
              <w:rPr>
                <w:rFonts w:asciiTheme="minorHAnsi" w:hAnsiTheme="minorHAnsi"/>
                <w:sz w:val="22"/>
                <w:szCs w:val="22"/>
              </w:rPr>
              <w:t xml:space="preserve">Rua - </w:t>
            </w:r>
            <w:r w:rsidRPr="001B0604">
              <w:rPr>
                <w:rFonts w:asciiTheme="minorHAnsi" w:hAnsiTheme="minorHAnsi"/>
                <w:sz w:val="22"/>
                <w:szCs w:val="22"/>
              </w:rPr>
              <w:t xml:space="preserve">Grande Porte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DF61C2">
              <w:rPr>
                <w:rFonts w:asciiTheme="minorHAnsi" w:hAnsiTheme="minorHAnsi"/>
                <w:sz w:val="22"/>
                <w:szCs w:val="22"/>
              </w:rPr>
              <w:t>até 3</w:t>
            </w:r>
            <w:r w:rsidRPr="001B0604">
              <w:rPr>
                <w:rFonts w:asciiTheme="minorHAnsi" w:hAnsiTheme="minorHAnsi"/>
                <w:sz w:val="22"/>
                <w:szCs w:val="22"/>
              </w:rPr>
              <w:t>0.000 foliões</w:t>
            </w:r>
          </w:p>
          <w:p w:rsidR="00BB54A2" w:rsidRDefault="001B0604" w:rsidP="00DF61C2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(    </w:t>
            </w:r>
            <w:proofErr w:type="gramEnd"/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) </w:t>
            </w:r>
            <w:r w:rsidRPr="001B0604">
              <w:rPr>
                <w:rFonts w:asciiTheme="minorHAnsi" w:hAnsiTheme="minorHAnsi"/>
                <w:sz w:val="22"/>
                <w:szCs w:val="22"/>
              </w:rPr>
              <w:t xml:space="preserve">Atividades Carnavalescas de </w:t>
            </w:r>
            <w:r w:rsidR="00DF61C2">
              <w:rPr>
                <w:rFonts w:asciiTheme="minorHAnsi" w:hAnsiTheme="minorHAnsi"/>
                <w:sz w:val="22"/>
                <w:szCs w:val="22"/>
              </w:rPr>
              <w:t xml:space="preserve">Rua - </w:t>
            </w:r>
            <w:r w:rsidRPr="001B0604">
              <w:rPr>
                <w:rFonts w:asciiTheme="minorHAnsi" w:hAnsiTheme="minorHAnsi"/>
                <w:sz w:val="22"/>
                <w:szCs w:val="22"/>
              </w:rPr>
              <w:t xml:space="preserve">Porte </w:t>
            </w:r>
            <w:r w:rsidR="00DF61C2">
              <w:rPr>
                <w:rFonts w:asciiTheme="minorHAnsi" w:hAnsiTheme="minorHAnsi"/>
                <w:sz w:val="22"/>
                <w:szCs w:val="22"/>
              </w:rPr>
              <w:t xml:space="preserve">Especial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DF61C2">
              <w:rPr>
                <w:rFonts w:asciiTheme="minorHAnsi" w:hAnsiTheme="minorHAnsi"/>
                <w:sz w:val="22"/>
                <w:szCs w:val="22"/>
              </w:rPr>
              <w:t>a partir de 3</w:t>
            </w:r>
            <w:r w:rsidRPr="001B0604">
              <w:rPr>
                <w:rFonts w:asciiTheme="minorHAnsi" w:hAnsiTheme="minorHAnsi"/>
                <w:sz w:val="22"/>
                <w:szCs w:val="22"/>
              </w:rPr>
              <w:t>0.001 foliões</w:t>
            </w:r>
          </w:p>
          <w:p w:rsidR="00DF61C2" w:rsidRDefault="00DF61C2" w:rsidP="00DF61C2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(    </w:t>
            </w:r>
            <w:proofErr w:type="gramEnd"/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) </w:t>
            </w:r>
            <w:r w:rsidRPr="00DF61C2">
              <w:rPr>
                <w:rFonts w:asciiTheme="minorHAnsi" w:hAnsiTheme="minorHAnsi"/>
                <w:sz w:val="22"/>
                <w:szCs w:val="22"/>
              </w:rPr>
              <w:t xml:space="preserve">Plataformas Carnavalescas </w:t>
            </w:r>
          </w:p>
          <w:p w:rsidR="00DF61C2" w:rsidRPr="00DF61C2" w:rsidRDefault="00DF61C2" w:rsidP="00DF61C2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(    </w:t>
            </w:r>
            <w:proofErr w:type="gramEnd"/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) </w:t>
            </w:r>
            <w:r w:rsidRPr="00DF61C2">
              <w:rPr>
                <w:rFonts w:asciiTheme="minorHAnsi" w:hAnsiTheme="minorHAnsi"/>
                <w:sz w:val="22"/>
                <w:szCs w:val="22"/>
              </w:rPr>
              <w:t>Organização do Desfile das Escolas de Samba</w:t>
            </w:r>
          </w:p>
        </w:tc>
      </w:tr>
      <w:tr w:rsidR="006B4E0F" w:rsidRPr="00804680" w:rsidTr="00537EAB">
        <w:trPr>
          <w:trHeight w:val="545"/>
        </w:trPr>
        <w:tc>
          <w:tcPr>
            <w:tcW w:w="9791" w:type="dxa"/>
            <w:gridSpan w:val="2"/>
            <w:vAlign w:val="center"/>
          </w:tcPr>
          <w:p w:rsidR="006B4E0F" w:rsidRPr="00804680" w:rsidRDefault="006B4E0F" w:rsidP="006B4E0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80468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Objeto do Projeto:</w:t>
            </w:r>
            <w:r w:rsidRPr="0080468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2031">
              <w:rPr>
                <w:rFonts w:asciiTheme="minorHAnsi" w:hAnsiTheme="minorHAnsi"/>
                <w:i/>
                <w:sz w:val="18"/>
                <w:szCs w:val="18"/>
              </w:rPr>
              <w:t>(Descreva</w:t>
            </w:r>
            <w:r w:rsidR="0061365A" w:rsidRPr="00F32031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r w:rsidRPr="00F32031">
              <w:rPr>
                <w:rFonts w:asciiTheme="minorHAnsi" w:hAnsiTheme="minorHAnsi"/>
                <w:i/>
                <w:sz w:val="18"/>
                <w:szCs w:val="18"/>
              </w:rPr>
              <w:t xml:space="preserve">o objeto do projeto de forma clara, objetiva e sucinta, apresentando os elementos principais de sua proposta, além das características exigidas na descrição de objeto da respectiva linha de apoio constante no Anexo I do Edital. </w:t>
            </w:r>
            <w:proofErr w:type="gramStart"/>
            <w:r w:rsidRPr="00F32031">
              <w:rPr>
                <w:rFonts w:asciiTheme="minorHAnsi" w:hAnsiTheme="minorHAnsi"/>
                <w:i/>
                <w:sz w:val="18"/>
                <w:szCs w:val="18"/>
              </w:rPr>
              <w:t>Descreva,</w:t>
            </w:r>
            <w:proofErr w:type="gramEnd"/>
            <w:r w:rsidRPr="00F32031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r w:rsidR="00DE191D" w:rsidRPr="00F32031">
              <w:rPr>
                <w:rFonts w:asciiTheme="minorHAnsi" w:hAnsiTheme="minorHAnsi"/>
                <w:i/>
                <w:sz w:val="18"/>
                <w:szCs w:val="18"/>
              </w:rPr>
              <w:t>as</w:t>
            </w:r>
            <w:r w:rsidRPr="00F32031">
              <w:rPr>
                <w:rFonts w:asciiTheme="minorHAnsi" w:hAnsiTheme="minorHAnsi"/>
                <w:i/>
                <w:sz w:val="18"/>
                <w:szCs w:val="18"/>
              </w:rPr>
              <w:t xml:space="preserve"> ações culturais </w:t>
            </w:r>
            <w:r w:rsidR="00DE191D" w:rsidRPr="00F32031">
              <w:rPr>
                <w:rFonts w:asciiTheme="minorHAnsi" w:hAnsiTheme="minorHAnsi"/>
                <w:i/>
                <w:sz w:val="18"/>
                <w:szCs w:val="18"/>
              </w:rPr>
              <w:t xml:space="preserve">que </w:t>
            </w:r>
            <w:r w:rsidRPr="00F32031">
              <w:rPr>
                <w:rFonts w:asciiTheme="minorHAnsi" w:hAnsiTheme="minorHAnsi"/>
                <w:i/>
                <w:sz w:val="18"/>
                <w:szCs w:val="18"/>
              </w:rPr>
              <w:t xml:space="preserve">constituem a proposta do projeto, a quantidade de apresentações, </w:t>
            </w:r>
            <w:r w:rsidR="00675D81" w:rsidRPr="00F32031">
              <w:rPr>
                <w:rFonts w:asciiTheme="minorHAnsi" w:hAnsiTheme="minorHAnsi"/>
                <w:i/>
                <w:sz w:val="18"/>
                <w:szCs w:val="18"/>
              </w:rPr>
              <w:t>tempo de</w:t>
            </w:r>
            <w:r w:rsidR="00DE191D" w:rsidRPr="00F32031">
              <w:rPr>
                <w:rFonts w:asciiTheme="minorHAnsi" w:hAnsiTheme="minorHAnsi"/>
                <w:i/>
                <w:sz w:val="18"/>
                <w:szCs w:val="18"/>
              </w:rPr>
              <w:t xml:space="preserve"> duração</w:t>
            </w:r>
            <w:r w:rsidRPr="00F32031">
              <w:rPr>
                <w:rFonts w:asciiTheme="minorHAnsi" w:hAnsiTheme="minorHAnsi"/>
                <w:i/>
                <w:sz w:val="18"/>
                <w:szCs w:val="18"/>
              </w:rPr>
              <w:t>, etc.)</w:t>
            </w:r>
          </w:p>
          <w:p w:rsidR="006B4E0F" w:rsidRPr="00804680" w:rsidRDefault="006B4E0F" w:rsidP="006B4E0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6B4E0F" w:rsidRDefault="006B4E0F" w:rsidP="006B4E0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DF61C2" w:rsidRDefault="00DF61C2" w:rsidP="006B4E0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DF61C2" w:rsidRPr="00804680" w:rsidRDefault="00DF61C2" w:rsidP="006B4E0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6B4E0F" w:rsidRPr="00804680" w:rsidRDefault="006B4E0F" w:rsidP="006B4E0F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6B4E0F" w:rsidRPr="00804680" w:rsidRDefault="006B4E0F" w:rsidP="006B4E0F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E570A" w:rsidRPr="00804680" w:rsidTr="00537EAB">
        <w:trPr>
          <w:trHeight w:val="545"/>
        </w:trPr>
        <w:tc>
          <w:tcPr>
            <w:tcW w:w="9791" w:type="dxa"/>
            <w:gridSpan w:val="2"/>
            <w:vAlign w:val="center"/>
          </w:tcPr>
          <w:p w:rsidR="003E570A" w:rsidRPr="00F32031" w:rsidRDefault="003E570A" w:rsidP="003E570A">
            <w:pPr>
              <w:rPr>
                <w:rFonts w:asciiTheme="minorHAnsi" w:hAnsiTheme="minorHAnsi"/>
                <w:sz w:val="18"/>
                <w:szCs w:val="18"/>
              </w:rPr>
            </w:pPr>
            <w:r w:rsidRPr="00804680">
              <w:rPr>
                <w:rFonts w:asciiTheme="minorHAnsi" w:hAnsiTheme="minorHAnsi"/>
                <w:b/>
                <w:sz w:val="22"/>
                <w:szCs w:val="22"/>
                <w:u w:val="single"/>
              </w:rPr>
              <w:lastRenderedPageBreak/>
              <w:t>Justificativa:</w:t>
            </w:r>
            <w:r w:rsidRPr="0080468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32031">
              <w:rPr>
                <w:rFonts w:asciiTheme="minorHAnsi" w:hAnsiTheme="minorHAnsi"/>
                <w:i/>
                <w:sz w:val="18"/>
                <w:szCs w:val="18"/>
              </w:rPr>
              <w:t xml:space="preserve">(Discorra </w:t>
            </w:r>
            <w:r w:rsidR="00DE191D" w:rsidRPr="00F32031">
              <w:rPr>
                <w:rFonts w:asciiTheme="minorHAnsi" w:hAnsiTheme="minorHAnsi"/>
                <w:i/>
                <w:sz w:val="18"/>
                <w:szCs w:val="18"/>
              </w:rPr>
              <w:t>sobre</w:t>
            </w:r>
            <w:r w:rsidRPr="00F32031">
              <w:rPr>
                <w:rFonts w:asciiTheme="minorHAnsi" w:hAnsiTheme="minorHAnsi"/>
                <w:i/>
                <w:sz w:val="18"/>
                <w:szCs w:val="18"/>
              </w:rPr>
              <w:t xml:space="preserve"> a relevância e pertinência temá</w:t>
            </w:r>
            <w:r w:rsidR="00DE191D" w:rsidRPr="00F32031">
              <w:rPr>
                <w:rFonts w:asciiTheme="minorHAnsi" w:hAnsiTheme="minorHAnsi"/>
                <w:i/>
                <w:sz w:val="18"/>
                <w:szCs w:val="18"/>
              </w:rPr>
              <w:t>tica do projeto, sobre</w:t>
            </w:r>
            <w:r w:rsidRPr="00F32031">
              <w:rPr>
                <w:rFonts w:asciiTheme="minorHAnsi" w:hAnsiTheme="minorHAnsi"/>
                <w:i/>
                <w:sz w:val="18"/>
                <w:szCs w:val="18"/>
              </w:rPr>
              <w:t xml:space="preserve"> o mot</w:t>
            </w:r>
            <w:r w:rsidR="00DE191D" w:rsidRPr="00F32031">
              <w:rPr>
                <w:rFonts w:asciiTheme="minorHAnsi" w:hAnsiTheme="minorHAnsi"/>
                <w:i/>
                <w:sz w:val="18"/>
                <w:szCs w:val="18"/>
              </w:rPr>
              <w:t>ivo da realização deste projeto,</w:t>
            </w:r>
            <w:r w:rsidRPr="00F32031">
              <w:rPr>
                <w:rFonts w:asciiTheme="minorHAnsi" w:hAnsiTheme="minorHAnsi"/>
                <w:i/>
                <w:sz w:val="18"/>
                <w:szCs w:val="18"/>
              </w:rPr>
              <w:t xml:space="preserve"> os diferenciais da proposta; e as contribuições e benefícios culturais para a cidade e para o </w:t>
            </w:r>
            <w:r w:rsidR="0061365A" w:rsidRPr="00F32031">
              <w:rPr>
                <w:rFonts w:asciiTheme="minorHAnsi" w:hAnsiTheme="minorHAnsi"/>
                <w:i/>
                <w:sz w:val="18"/>
                <w:szCs w:val="18"/>
              </w:rPr>
              <w:t>público</w:t>
            </w:r>
            <w:r w:rsidRPr="00F32031">
              <w:rPr>
                <w:rFonts w:asciiTheme="minorHAnsi" w:hAnsiTheme="minorHAnsi"/>
                <w:i/>
                <w:sz w:val="18"/>
                <w:szCs w:val="18"/>
              </w:rPr>
              <w:t xml:space="preserve"> a que se destina</w:t>
            </w:r>
            <w:proofErr w:type="gramStart"/>
            <w:r w:rsidRPr="00F32031">
              <w:rPr>
                <w:rFonts w:asciiTheme="minorHAnsi" w:hAnsiTheme="minorHAnsi"/>
                <w:i/>
                <w:sz w:val="18"/>
                <w:szCs w:val="18"/>
              </w:rPr>
              <w:t>)</w:t>
            </w:r>
            <w:proofErr w:type="gramEnd"/>
          </w:p>
          <w:p w:rsidR="003E570A" w:rsidRPr="00804680" w:rsidRDefault="003E570A" w:rsidP="006B4E0F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6B4E0F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6B4E0F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6B4E0F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6B4E0F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6B4E0F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6B4E0F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6B4E0F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6B4E0F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6B4E0F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6B4E0F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6B4E0F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6B4E0F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6B4E0F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6B4E0F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6B4E0F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Pr="00804680" w:rsidRDefault="00DF61C2" w:rsidP="006B4E0F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3E570A" w:rsidRPr="00804680" w:rsidRDefault="003E570A" w:rsidP="006B4E0F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</w:tr>
      <w:tr w:rsidR="003E570A" w:rsidRPr="00804680" w:rsidTr="00537EAB">
        <w:trPr>
          <w:trHeight w:val="545"/>
        </w:trPr>
        <w:tc>
          <w:tcPr>
            <w:tcW w:w="9791" w:type="dxa"/>
            <w:gridSpan w:val="2"/>
            <w:vAlign w:val="center"/>
          </w:tcPr>
          <w:p w:rsidR="003E570A" w:rsidRPr="00804680" w:rsidRDefault="003E570A" w:rsidP="003E570A">
            <w:pPr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80468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Metas, Resultados e Desdobramentos do Projeto:</w:t>
            </w:r>
            <w:r w:rsidRPr="0080468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67279D">
              <w:rPr>
                <w:rFonts w:asciiTheme="minorHAnsi" w:hAnsiTheme="minorHAnsi"/>
                <w:i/>
                <w:sz w:val="18"/>
                <w:szCs w:val="18"/>
              </w:rPr>
              <w:t>(Liste de maneira quantitativa e qualitativa os resultados a serem alcançados pelo projeto. Informe os impactos e desdobramentos econômicos, sociais e culturais alcançados a partir da execução da proposta.</w:t>
            </w:r>
            <w:proofErr w:type="gramStart"/>
            <w:r w:rsidRPr="0067279D">
              <w:rPr>
                <w:rFonts w:asciiTheme="minorHAnsi" w:hAnsiTheme="minorHAnsi"/>
                <w:i/>
                <w:sz w:val="18"/>
                <w:szCs w:val="18"/>
              </w:rPr>
              <w:t>)</w:t>
            </w:r>
            <w:proofErr w:type="gramEnd"/>
          </w:p>
          <w:p w:rsidR="003E570A" w:rsidRPr="00804680" w:rsidRDefault="003E570A" w:rsidP="003E570A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3E570A" w:rsidRDefault="003E570A" w:rsidP="003E570A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3E570A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3E570A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3E570A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3E570A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Pr="00804680" w:rsidRDefault="00DF61C2" w:rsidP="003E570A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3E570A" w:rsidRDefault="003E570A" w:rsidP="003E570A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3E570A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3E570A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Pr="00804680" w:rsidRDefault="00DF61C2" w:rsidP="003E570A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7F6E6C" w:rsidRPr="00804680" w:rsidRDefault="007F6E6C" w:rsidP="003E570A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</w:tr>
      <w:tr w:rsidR="003E570A" w:rsidRPr="00804680" w:rsidTr="00537EAB">
        <w:trPr>
          <w:trHeight w:val="545"/>
        </w:trPr>
        <w:tc>
          <w:tcPr>
            <w:tcW w:w="9791" w:type="dxa"/>
            <w:gridSpan w:val="2"/>
            <w:vAlign w:val="center"/>
          </w:tcPr>
          <w:p w:rsidR="003E570A" w:rsidRPr="00804680" w:rsidRDefault="003E570A" w:rsidP="003E570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0468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Qual é </w:t>
            </w:r>
            <w:r w:rsidR="000E20BF" w:rsidRPr="0080468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a estrutura que se pretende utilizar</w:t>
            </w:r>
            <w:r w:rsidRPr="0080468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?</w:t>
            </w:r>
            <w:r w:rsidRPr="0080468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67279D">
              <w:rPr>
                <w:rFonts w:asciiTheme="minorHAnsi" w:hAnsiTheme="minorHAnsi"/>
                <w:i/>
                <w:sz w:val="18"/>
                <w:szCs w:val="18"/>
              </w:rPr>
              <w:t xml:space="preserve">(Identifique </w:t>
            </w:r>
            <w:r w:rsidR="000E20BF" w:rsidRPr="0067279D">
              <w:rPr>
                <w:rFonts w:asciiTheme="minorHAnsi" w:hAnsiTheme="minorHAnsi"/>
                <w:i/>
                <w:sz w:val="18"/>
                <w:szCs w:val="18"/>
              </w:rPr>
              <w:t>precisamente a estrutura necessária</w:t>
            </w:r>
            <w:r w:rsidRPr="0067279D">
              <w:rPr>
                <w:rFonts w:asciiTheme="minorHAnsi" w:hAnsiTheme="minorHAnsi"/>
                <w:i/>
                <w:sz w:val="18"/>
                <w:szCs w:val="18"/>
              </w:rPr>
              <w:t xml:space="preserve">, incluindo </w:t>
            </w:r>
            <w:r w:rsidR="000E20BF" w:rsidRPr="0067279D">
              <w:rPr>
                <w:rFonts w:asciiTheme="minorHAnsi" w:hAnsiTheme="minorHAnsi"/>
                <w:i/>
                <w:sz w:val="18"/>
                <w:szCs w:val="18"/>
              </w:rPr>
              <w:t>necessariamente o quantitativo exigido na legislação em vigor de seguranças e brigadistas, postos médicos, UTI/UTE, banheiros químicos, extintores de incêndio e aterramento de estruturas</w:t>
            </w:r>
            <w:r w:rsidRPr="0067279D">
              <w:rPr>
                <w:rFonts w:asciiTheme="minorHAnsi" w:hAnsiTheme="minorHAnsi"/>
                <w:i/>
                <w:sz w:val="18"/>
                <w:szCs w:val="18"/>
              </w:rPr>
              <w:t>).</w:t>
            </w:r>
          </w:p>
          <w:p w:rsidR="003E570A" w:rsidRPr="00804680" w:rsidRDefault="003E570A" w:rsidP="003E570A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3E570A" w:rsidRPr="00804680" w:rsidRDefault="003E570A" w:rsidP="003E570A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0E20BF" w:rsidRDefault="000E20BF" w:rsidP="003E570A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3E570A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3E570A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3E570A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3E570A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Pr="00804680" w:rsidRDefault="00DF61C2" w:rsidP="003E570A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3E570A" w:rsidRPr="00804680" w:rsidRDefault="003E570A" w:rsidP="003E570A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3E570A" w:rsidRPr="00804680" w:rsidRDefault="003E570A" w:rsidP="003E570A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</w:tr>
      <w:tr w:rsidR="003E570A" w:rsidRPr="00804680" w:rsidTr="00537EAB">
        <w:trPr>
          <w:trHeight w:val="545"/>
        </w:trPr>
        <w:tc>
          <w:tcPr>
            <w:tcW w:w="9791" w:type="dxa"/>
            <w:gridSpan w:val="2"/>
            <w:vAlign w:val="center"/>
          </w:tcPr>
          <w:p w:rsidR="003E570A" w:rsidRPr="0067279D" w:rsidRDefault="003E570A" w:rsidP="003E570A">
            <w:pPr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804680">
              <w:rPr>
                <w:rFonts w:asciiTheme="minorHAnsi" w:hAnsiTheme="minorHAnsi"/>
                <w:b/>
                <w:sz w:val="22"/>
                <w:szCs w:val="22"/>
                <w:u w:val="single"/>
              </w:rPr>
              <w:lastRenderedPageBreak/>
              <w:t>Qual é a estimativa de público?</w:t>
            </w:r>
            <w:r w:rsidRPr="0080468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67279D">
              <w:rPr>
                <w:rFonts w:asciiTheme="minorHAnsi" w:hAnsiTheme="minorHAnsi"/>
                <w:i/>
                <w:sz w:val="18"/>
                <w:szCs w:val="18"/>
              </w:rPr>
              <w:t>(Quantifique a expectativa de público no evento, a partir de referências de público presente em edições anteriores</w:t>
            </w:r>
            <w:r w:rsidR="000E20BF" w:rsidRPr="0067279D">
              <w:rPr>
                <w:rFonts w:asciiTheme="minorHAnsi" w:hAnsiTheme="minorHAnsi"/>
                <w:i/>
                <w:sz w:val="18"/>
                <w:szCs w:val="18"/>
              </w:rPr>
              <w:t xml:space="preserve"> ou pesquisas e dados obtidos</w:t>
            </w:r>
            <w:r w:rsidRPr="0067279D">
              <w:rPr>
                <w:rFonts w:asciiTheme="minorHAnsi" w:hAnsiTheme="minorHAnsi"/>
                <w:i/>
                <w:sz w:val="18"/>
                <w:szCs w:val="18"/>
              </w:rPr>
              <w:t>, à capacidade do local de realização e/ou o público de eventos similares já realizados).</w:t>
            </w:r>
          </w:p>
          <w:p w:rsidR="003E570A" w:rsidRPr="00804680" w:rsidRDefault="003E570A" w:rsidP="003E570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3E570A" w:rsidRPr="00804680" w:rsidRDefault="003E570A" w:rsidP="003E570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0E20BF" w:rsidRPr="00804680" w:rsidRDefault="000E20BF" w:rsidP="003E570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3E570A" w:rsidRDefault="003E570A" w:rsidP="003E570A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3E570A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3E570A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3E570A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Pr="00804680" w:rsidRDefault="00DF61C2" w:rsidP="003E570A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</w:tr>
      <w:tr w:rsidR="00C01AE3" w:rsidRPr="00804680" w:rsidTr="00537EAB">
        <w:trPr>
          <w:trHeight w:val="545"/>
        </w:trPr>
        <w:tc>
          <w:tcPr>
            <w:tcW w:w="9791" w:type="dxa"/>
            <w:gridSpan w:val="2"/>
            <w:vAlign w:val="center"/>
          </w:tcPr>
          <w:p w:rsidR="00C01AE3" w:rsidRPr="00842948" w:rsidRDefault="00C01AE3" w:rsidP="00C01AE3">
            <w:pPr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80468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Quantidade de dias realizados?</w:t>
            </w:r>
            <w:r w:rsidRPr="0080468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842948">
              <w:rPr>
                <w:rFonts w:asciiTheme="minorHAnsi" w:hAnsiTheme="minorHAnsi"/>
                <w:i/>
                <w:sz w:val="18"/>
                <w:szCs w:val="18"/>
              </w:rPr>
              <w:t>(Quantidade de dias de ocorrência do evento</w:t>
            </w:r>
            <w:r w:rsidR="0052794E" w:rsidRPr="00842948">
              <w:rPr>
                <w:rFonts w:asciiTheme="minorHAnsi" w:hAnsiTheme="minorHAnsi"/>
                <w:i/>
                <w:sz w:val="18"/>
                <w:szCs w:val="18"/>
              </w:rPr>
              <w:t xml:space="preserve"> e previsão de data</w:t>
            </w:r>
            <w:r w:rsidRPr="00842948">
              <w:rPr>
                <w:rFonts w:asciiTheme="minorHAnsi" w:hAnsiTheme="minorHAnsi"/>
                <w:i/>
                <w:sz w:val="18"/>
                <w:szCs w:val="18"/>
              </w:rPr>
              <w:t xml:space="preserve">, lembrando que todos os dias </w:t>
            </w:r>
            <w:proofErr w:type="gramStart"/>
            <w:r w:rsidRPr="00842948">
              <w:rPr>
                <w:rFonts w:asciiTheme="minorHAnsi" w:hAnsiTheme="minorHAnsi"/>
                <w:i/>
                <w:sz w:val="18"/>
                <w:szCs w:val="18"/>
              </w:rPr>
              <w:t>devem fazer</w:t>
            </w:r>
            <w:proofErr w:type="gramEnd"/>
            <w:r w:rsidRPr="00842948">
              <w:rPr>
                <w:rFonts w:asciiTheme="minorHAnsi" w:hAnsiTheme="minorHAnsi"/>
                <w:i/>
                <w:sz w:val="18"/>
                <w:szCs w:val="18"/>
              </w:rPr>
              <w:t xml:space="preserve"> parte da mesma proposta).</w:t>
            </w:r>
          </w:p>
          <w:p w:rsidR="00DF61C2" w:rsidRDefault="00DF61C2" w:rsidP="00DF3D8C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DF3D8C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DF3D8C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Default="00DF61C2" w:rsidP="00DF3D8C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61C2" w:rsidRPr="00804680" w:rsidRDefault="00DF61C2" w:rsidP="00DF3D8C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C01AE3" w:rsidRPr="00804680" w:rsidRDefault="00C01AE3" w:rsidP="00DF3D8C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</w:tr>
      <w:tr w:rsidR="00DF3D8C" w:rsidRPr="00804680" w:rsidTr="00537EAB">
        <w:trPr>
          <w:trHeight w:val="545"/>
        </w:trPr>
        <w:tc>
          <w:tcPr>
            <w:tcW w:w="9791" w:type="dxa"/>
            <w:gridSpan w:val="2"/>
            <w:vAlign w:val="center"/>
          </w:tcPr>
          <w:p w:rsidR="00237984" w:rsidRPr="00804680" w:rsidRDefault="00237984" w:rsidP="00DF3D8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80468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As Atividades tem deslocamento?</w:t>
            </w:r>
            <w:r w:rsidRPr="00804680">
              <w:rPr>
                <w:rFonts w:asciiTheme="minorHAnsi" w:hAnsiTheme="minorHAnsi"/>
                <w:b/>
                <w:sz w:val="22"/>
                <w:szCs w:val="22"/>
              </w:rPr>
              <w:t xml:space="preserve"> SIM </w:t>
            </w:r>
            <w:proofErr w:type="gramStart"/>
            <w:r w:rsidRPr="00804680">
              <w:rPr>
                <w:rFonts w:asciiTheme="minorHAnsi" w:hAnsiTheme="minorHAnsi"/>
                <w:b/>
                <w:sz w:val="22"/>
                <w:szCs w:val="22"/>
              </w:rPr>
              <w:t xml:space="preserve">(    </w:t>
            </w:r>
            <w:proofErr w:type="gramEnd"/>
            <w:r w:rsidRPr="00804680">
              <w:rPr>
                <w:rFonts w:asciiTheme="minorHAnsi" w:hAnsiTheme="minorHAnsi"/>
                <w:b/>
                <w:sz w:val="22"/>
                <w:szCs w:val="22"/>
              </w:rPr>
              <w:t>)  NÃO (    )</w:t>
            </w:r>
          </w:p>
          <w:p w:rsidR="0052794E" w:rsidRPr="00804680" w:rsidRDefault="0052794E" w:rsidP="00DF3D8C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F3D8C" w:rsidRPr="00842948" w:rsidRDefault="00237984" w:rsidP="00DF3D8C">
            <w:pPr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80468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Se SIM, </w:t>
            </w:r>
            <w:r w:rsidR="00C01AE3" w:rsidRPr="0080468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Quais trajetos serão </w:t>
            </w:r>
            <w:r w:rsidR="00DF3D8C" w:rsidRPr="0080468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realizad</w:t>
            </w:r>
            <w:r w:rsidR="000E20BF" w:rsidRPr="0080468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o</w:t>
            </w:r>
            <w:r w:rsidR="00DF3D8C" w:rsidRPr="0080468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s?</w:t>
            </w:r>
            <w:r w:rsidR="00DF3D8C" w:rsidRPr="0080468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="00DF3D8C" w:rsidRPr="00842948">
              <w:rPr>
                <w:rFonts w:asciiTheme="minorHAnsi" w:hAnsiTheme="minorHAnsi"/>
                <w:i/>
                <w:sz w:val="18"/>
                <w:szCs w:val="18"/>
              </w:rPr>
              <w:t xml:space="preserve">(Este campo deve ser preenchido apenas para os projetos </w:t>
            </w:r>
            <w:r w:rsidR="00842948">
              <w:rPr>
                <w:rFonts w:asciiTheme="minorHAnsi" w:hAnsiTheme="minorHAnsi"/>
                <w:i/>
                <w:sz w:val="18"/>
                <w:szCs w:val="18"/>
              </w:rPr>
              <w:t>com deslocamento</w:t>
            </w:r>
            <w:r w:rsidR="00DF3D8C" w:rsidRPr="00842948">
              <w:rPr>
                <w:rFonts w:asciiTheme="minorHAnsi" w:hAnsiTheme="minorHAnsi"/>
                <w:i/>
                <w:sz w:val="18"/>
                <w:szCs w:val="18"/>
              </w:rPr>
              <w:t>).</w:t>
            </w:r>
          </w:p>
          <w:p w:rsidR="0035731D" w:rsidRPr="00804680" w:rsidRDefault="0035731D" w:rsidP="00DF3D8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35731D" w:rsidRPr="00804680" w:rsidRDefault="0035731D" w:rsidP="00DF3D8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237984" w:rsidRPr="00804680" w:rsidRDefault="00237984" w:rsidP="00DF3D8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DF3D8C" w:rsidRPr="00804680" w:rsidRDefault="00DF3D8C" w:rsidP="00DF3D8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DF3D8C" w:rsidRPr="00804680" w:rsidRDefault="00DF3D8C" w:rsidP="00DF3D8C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</w:tr>
      <w:tr w:rsidR="00DF3D8C" w:rsidRPr="00804680" w:rsidTr="00537EAB">
        <w:trPr>
          <w:trHeight w:val="541"/>
        </w:trPr>
        <w:tc>
          <w:tcPr>
            <w:tcW w:w="9791" w:type="dxa"/>
            <w:gridSpan w:val="2"/>
            <w:shd w:val="clear" w:color="auto" w:fill="B8CCE4" w:themeFill="accent1" w:themeFillTint="66"/>
            <w:vAlign w:val="center"/>
          </w:tcPr>
          <w:p w:rsidR="00DF3D8C" w:rsidRPr="00804680" w:rsidRDefault="00DF3D8C" w:rsidP="00675D81">
            <w:pPr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80468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O projeto contempla ações de acessibilidade? </w:t>
            </w:r>
            <w:r w:rsidR="00675D81" w:rsidRPr="0080468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Se sim, liste-as e descreva-as.</w:t>
            </w:r>
          </w:p>
        </w:tc>
      </w:tr>
      <w:tr w:rsidR="00675D81" w:rsidRPr="00804680" w:rsidTr="00CE14A0">
        <w:trPr>
          <w:trHeight w:val="469"/>
        </w:trPr>
        <w:tc>
          <w:tcPr>
            <w:tcW w:w="9791" w:type="dxa"/>
            <w:gridSpan w:val="2"/>
            <w:shd w:val="clear" w:color="auto" w:fill="auto"/>
            <w:vAlign w:val="center"/>
          </w:tcPr>
          <w:p w:rsidR="00675D81" w:rsidRPr="00804680" w:rsidRDefault="00941AB4" w:rsidP="00941AB4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941AB4">
              <w:rPr>
                <w:rFonts w:asciiTheme="minorHAnsi" w:hAnsiTheme="minorHAnsi"/>
                <w:b/>
              </w:rPr>
              <w:t xml:space="preserve">(  </w:t>
            </w:r>
            <w:proofErr w:type="gramEnd"/>
            <w:r w:rsidRPr="00941AB4">
              <w:rPr>
                <w:rFonts w:asciiTheme="minorHAnsi" w:hAnsiTheme="minorHAnsi"/>
                <w:b/>
              </w:rPr>
              <w:t>) Sim       (  ) Não</w:t>
            </w:r>
          </w:p>
        </w:tc>
      </w:tr>
      <w:tr w:rsidR="001311F1" w:rsidRPr="00804680" w:rsidTr="00CE14A0">
        <w:trPr>
          <w:trHeight w:val="469"/>
        </w:trPr>
        <w:tc>
          <w:tcPr>
            <w:tcW w:w="9791" w:type="dxa"/>
            <w:gridSpan w:val="2"/>
            <w:shd w:val="clear" w:color="auto" w:fill="auto"/>
            <w:vAlign w:val="center"/>
          </w:tcPr>
          <w:p w:rsidR="001311F1" w:rsidRPr="00804680" w:rsidRDefault="001311F1" w:rsidP="009C712C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80468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Descrição:</w:t>
            </w:r>
          </w:p>
          <w:p w:rsidR="00324A3B" w:rsidRPr="00804680" w:rsidRDefault="00324A3B" w:rsidP="009C712C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324A3B" w:rsidRPr="00804680" w:rsidRDefault="00324A3B" w:rsidP="009C712C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</w:tr>
      <w:tr w:rsidR="00675D81" w:rsidRPr="00804680" w:rsidTr="00537EAB">
        <w:trPr>
          <w:trHeight w:val="545"/>
        </w:trPr>
        <w:tc>
          <w:tcPr>
            <w:tcW w:w="9791" w:type="dxa"/>
            <w:gridSpan w:val="2"/>
            <w:shd w:val="clear" w:color="auto" w:fill="DBE5F1" w:themeFill="accent1" w:themeFillTint="33"/>
            <w:vAlign w:val="center"/>
          </w:tcPr>
          <w:p w:rsidR="007257F5" w:rsidRPr="00256258" w:rsidRDefault="001311F1" w:rsidP="00256258">
            <w:pPr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256258">
              <w:rPr>
                <w:rFonts w:asciiTheme="minorHAnsi" w:hAnsiTheme="minorHAnsi"/>
                <w:i/>
                <w:sz w:val="18"/>
                <w:szCs w:val="18"/>
              </w:rPr>
              <w:t xml:space="preserve">São consideradas ações de acessibilidade </w:t>
            </w:r>
            <w:proofErr w:type="gramStart"/>
            <w:r w:rsidRPr="00256258">
              <w:rPr>
                <w:rFonts w:asciiTheme="minorHAnsi" w:hAnsiTheme="minorHAnsi"/>
                <w:i/>
                <w:sz w:val="18"/>
                <w:szCs w:val="18"/>
              </w:rPr>
              <w:t>a</w:t>
            </w:r>
            <w:proofErr w:type="gramEnd"/>
            <w:r w:rsidRPr="00256258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r w:rsidR="007257F5" w:rsidRPr="00256258">
              <w:rPr>
                <w:rFonts w:asciiTheme="minorHAnsi" w:hAnsiTheme="minorHAnsi"/>
                <w:i/>
                <w:sz w:val="18"/>
                <w:szCs w:val="18"/>
              </w:rPr>
              <w:t>i</w:t>
            </w:r>
            <w:r w:rsidRPr="00256258">
              <w:rPr>
                <w:rFonts w:asciiTheme="minorHAnsi" w:hAnsiTheme="minorHAnsi"/>
                <w:i/>
                <w:sz w:val="18"/>
                <w:szCs w:val="18"/>
              </w:rPr>
              <w:t xml:space="preserve">nterpretação em libras, a sinalização tátil, a disponibilidade de </w:t>
            </w:r>
            <w:r w:rsidR="007257F5" w:rsidRPr="00256258">
              <w:rPr>
                <w:rFonts w:asciiTheme="minorHAnsi" w:hAnsiTheme="minorHAnsi"/>
                <w:i/>
                <w:sz w:val="18"/>
                <w:szCs w:val="18"/>
              </w:rPr>
              <w:t xml:space="preserve">guias </w:t>
            </w:r>
            <w:r w:rsidRPr="00256258">
              <w:rPr>
                <w:rFonts w:asciiTheme="minorHAnsi" w:hAnsiTheme="minorHAnsi"/>
                <w:i/>
                <w:sz w:val="18"/>
                <w:szCs w:val="18"/>
              </w:rPr>
              <w:t>intérpretes, de</w:t>
            </w:r>
            <w:r w:rsidR="007257F5" w:rsidRPr="00256258">
              <w:rPr>
                <w:rFonts w:asciiTheme="minorHAnsi" w:hAnsiTheme="minorHAnsi"/>
                <w:i/>
                <w:sz w:val="18"/>
                <w:szCs w:val="18"/>
              </w:rPr>
              <w:t xml:space="preserve"> guias para cegos, acessibilidade estrutural (banheiros especiais, reserva de espaços para pessoas com deficiência e mobilidade reduzida, rampas, </w:t>
            </w:r>
            <w:r w:rsidRPr="00256258">
              <w:rPr>
                <w:rFonts w:asciiTheme="minorHAnsi" w:hAnsiTheme="minorHAnsi"/>
                <w:i/>
                <w:sz w:val="18"/>
                <w:szCs w:val="18"/>
              </w:rPr>
              <w:t xml:space="preserve">elevadores, </w:t>
            </w:r>
            <w:r w:rsidR="007257F5" w:rsidRPr="00256258">
              <w:rPr>
                <w:rFonts w:asciiTheme="minorHAnsi" w:hAnsiTheme="minorHAnsi"/>
                <w:i/>
                <w:sz w:val="18"/>
                <w:szCs w:val="18"/>
              </w:rPr>
              <w:t>corrimões, pisos táteis, sinalização em braile e libras)</w:t>
            </w:r>
            <w:r w:rsidRPr="00256258">
              <w:rPr>
                <w:rFonts w:asciiTheme="minorHAnsi" w:hAnsiTheme="minorHAnsi"/>
                <w:i/>
                <w:sz w:val="18"/>
                <w:szCs w:val="18"/>
              </w:rPr>
              <w:t>, transcrição de informações em tempo real, dentre outros</w:t>
            </w:r>
            <w:r w:rsidR="007257F5" w:rsidRPr="00256258">
              <w:rPr>
                <w:rFonts w:asciiTheme="minorHAnsi" w:hAnsiTheme="minorHAnsi"/>
                <w:i/>
                <w:sz w:val="18"/>
                <w:szCs w:val="18"/>
              </w:rPr>
              <w:t>.</w:t>
            </w:r>
            <w:r w:rsidR="007257F5" w:rsidRPr="00256258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:rsidR="00675D81" w:rsidRPr="00804680" w:rsidRDefault="00675D81" w:rsidP="00DF3D8C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</w:tr>
      <w:tr w:rsidR="00CE14A0" w:rsidRPr="00804680" w:rsidTr="00CE14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9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CE14A0" w:rsidRPr="00804680" w:rsidRDefault="00CE14A0" w:rsidP="00FC6E78">
            <w:pPr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80468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O projeto possui ou está buscando recursos financeiros de outras fontes?</w:t>
            </w:r>
          </w:p>
        </w:tc>
      </w:tr>
      <w:tr w:rsidR="00CE14A0" w:rsidRPr="00804680" w:rsidTr="00CE14A0">
        <w:trPr>
          <w:trHeight w:val="469"/>
        </w:trPr>
        <w:tc>
          <w:tcPr>
            <w:tcW w:w="9791" w:type="dxa"/>
            <w:gridSpan w:val="2"/>
            <w:shd w:val="clear" w:color="auto" w:fill="auto"/>
            <w:vAlign w:val="center"/>
          </w:tcPr>
          <w:p w:rsidR="00CE14A0" w:rsidRPr="00941AB4" w:rsidRDefault="00941AB4" w:rsidP="00CE14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 w:rsidRPr="00941AB4">
              <w:rPr>
                <w:rFonts w:asciiTheme="minorHAnsi" w:hAnsiTheme="minorHAnsi"/>
                <w:b/>
              </w:rPr>
              <w:t xml:space="preserve">(  </w:t>
            </w:r>
            <w:proofErr w:type="gramEnd"/>
            <w:r w:rsidRPr="00941AB4">
              <w:rPr>
                <w:rFonts w:asciiTheme="minorHAnsi" w:hAnsiTheme="minorHAnsi"/>
                <w:b/>
              </w:rPr>
              <w:t xml:space="preserve">) Sim       (  ) Não </w:t>
            </w:r>
          </w:p>
        </w:tc>
      </w:tr>
      <w:tr w:rsidR="00FF3103" w:rsidRPr="00804680" w:rsidTr="00CE14A0">
        <w:trPr>
          <w:trHeight w:val="469"/>
        </w:trPr>
        <w:tc>
          <w:tcPr>
            <w:tcW w:w="9791" w:type="dxa"/>
            <w:gridSpan w:val="2"/>
            <w:shd w:val="clear" w:color="auto" w:fill="auto"/>
            <w:vAlign w:val="center"/>
          </w:tcPr>
          <w:p w:rsidR="00FF3103" w:rsidRPr="00804680" w:rsidRDefault="00FF3103" w:rsidP="00FF3103">
            <w:pPr>
              <w:spacing w:after="120" w:line="100" w:lineRule="atLeast"/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80468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Se sim, informe a previsão de valor e cite as fontes/estratégias de captação/financiamento. </w:t>
            </w:r>
          </w:p>
          <w:p w:rsidR="00FF3103" w:rsidRPr="00804680" w:rsidRDefault="00FF3103" w:rsidP="00CE14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4D00" w:rsidRPr="00804680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12"/>
        </w:trPr>
        <w:tc>
          <w:tcPr>
            <w:tcW w:w="9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C24D00" w:rsidRPr="00804680" w:rsidRDefault="00C24D00" w:rsidP="00D22067">
            <w:pPr>
              <w:spacing w:after="120" w:line="100" w:lineRule="atLeast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804680">
              <w:rPr>
                <w:rFonts w:asciiTheme="minorHAnsi" w:hAnsiTheme="minorHAnsi"/>
                <w:b/>
                <w:i/>
                <w:sz w:val="22"/>
                <w:szCs w:val="22"/>
              </w:rPr>
              <w:t>Observação</w:t>
            </w:r>
            <w:r w:rsidRPr="00FF3103">
              <w:rPr>
                <w:rFonts w:asciiTheme="minorHAnsi" w:hAnsiTheme="minorHAnsi"/>
                <w:b/>
                <w:i/>
                <w:sz w:val="18"/>
                <w:szCs w:val="18"/>
              </w:rPr>
              <w:t>:</w:t>
            </w:r>
            <w:r w:rsidR="00004D30" w:rsidRPr="00FF3103">
              <w:rPr>
                <w:rFonts w:asciiTheme="minorHAnsi" w:hAnsiTheme="minorHAnsi"/>
                <w:i/>
                <w:sz w:val="18"/>
                <w:szCs w:val="18"/>
              </w:rPr>
              <w:t xml:space="preserve"> Caso o proponente queira</w:t>
            </w:r>
            <w:r w:rsidRPr="00FF3103">
              <w:rPr>
                <w:rFonts w:asciiTheme="minorHAnsi" w:hAnsiTheme="minorHAnsi"/>
                <w:i/>
                <w:sz w:val="18"/>
                <w:szCs w:val="18"/>
              </w:rPr>
              <w:t xml:space="preserve"> detalhar os itens do projeto que serão custeados com recursos financeiros de outras fontes, estes podem ser relacionados na planilha orçamentária do projeto e identificados na coluna “</w:t>
            </w:r>
            <w:proofErr w:type="gramStart"/>
            <w:r w:rsidRPr="00FF3103">
              <w:rPr>
                <w:rFonts w:asciiTheme="minorHAnsi" w:hAnsiTheme="minorHAnsi"/>
                <w:i/>
                <w:sz w:val="18"/>
                <w:szCs w:val="18"/>
              </w:rPr>
              <w:t>Origem do Recurso” como custeados</w:t>
            </w:r>
            <w:proofErr w:type="gramEnd"/>
            <w:r w:rsidRPr="00FF3103">
              <w:rPr>
                <w:rFonts w:asciiTheme="minorHAnsi" w:hAnsiTheme="minorHAnsi"/>
                <w:i/>
                <w:sz w:val="18"/>
                <w:szCs w:val="18"/>
              </w:rPr>
              <w:t xml:space="preserve"> com “Recursos financeiros de outras fontes”</w:t>
            </w:r>
            <w:r w:rsidR="006B6F72" w:rsidRPr="00FF3103">
              <w:rPr>
                <w:rFonts w:asciiTheme="minorHAnsi" w:hAnsiTheme="minorHAnsi"/>
                <w:i/>
                <w:sz w:val="18"/>
                <w:szCs w:val="18"/>
              </w:rPr>
              <w:t xml:space="preserve">. Os itens identificados na planilha orçamentária como custeados com “Recursos financeiros de outras fontes” não serão considerados para a soma que defini o “Valor total solicitado </w:t>
            </w:r>
            <w:r w:rsidR="00CB51E8">
              <w:rPr>
                <w:rFonts w:asciiTheme="minorHAnsi" w:hAnsiTheme="minorHAnsi"/>
                <w:i/>
                <w:sz w:val="18"/>
                <w:szCs w:val="18"/>
              </w:rPr>
              <w:t>à</w:t>
            </w:r>
            <w:r w:rsidR="00D22067">
              <w:rPr>
                <w:rFonts w:asciiTheme="minorHAnsi" w:hAnsiTheme="minorHAnsi"/>
                <w:i/>
                <w:sz w:val="18"/>
                <w:szCs w:val="18"/>
              </w:rPr>
              <w:t xml:space="preserve"> Secretaria de Cultura do Distrito Federal</w:t>
            </w:r>
            <w:r w:rsidR="006B6F72" w:rsidRPr="00FF3103">
              <w:rPr>
                <w:rFonts w:asciiTheme="minorHAnsi" w:hAnsiTheme="minorHAnsi"/>
                <w:i/>
                <w:sz w:val="18"/>
                <w:szCs w:val="18"/>
              </w:rPr>
              <w:t>” e também não serão considerados para fins de Prestação de Contas.</w:t>
            </w:r>
          </w:p>
        </w:tc>
      </w:tr>
    </w:tbl>
    <w:p w:rsidR="008737CD" w:rsidRPr="00804680" w:rsidRDefault="008737CD" w:rsidP="0090308D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519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3"/>
        <w:gridCol w:w="3164"/>
        <w:gridCol w:w="1857"/>
        <w:gridCol w:w="1471"/>
      </w:tblGrid>
      <w:tr w:rsidR="008737CD" w:rsidRPr="008D093C" w:rsidTr="00537EAB">
        <w:trPr>
          <w:trHeight w:val="2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8737CD" w:rsidRPr="008D093C" w:rsidRDefault="008B6E29" w:rsidP="00993C84">
            <w:pPr>
              <w:jc w:val="both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8D093C">
              <w:rPr>
                <w:rFonts w:asciiTheme="minorHAnsi" w:hAnsiTheme="minorHAnsi"/>
                <w:b/>
                <w:i/>
                <w:sz w:val="22"/>
                <w:szCs w:val="22"/>
              </w:rPr>
              <w:lastRenderedPageBreak/>
              <w:t>5</w:t>
            </w:r>
            <w:r w:rsidR="008737CD" w:rsidRPr="008D093C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. </w:t>
            </w:r>
            <w:r w:rsidR="00993C84" w:rsidRPr="008D093C">
              <w:rPr>
                <w:rFonts w:asciiTheme="minorHAnsi" w:hAnsiTheme="minorHAnsi"/>
                <w:b/>
                <w:i/>
                <w:sz w:val="22"/>
                <w:szCs w:val="22"/>
              </w:rPr>
              <w:t>FICHA TÈCNICA</w:t>
            </w:r>
          </w:p>
        </w:tc>
      </w:tr>
      <w:tr w:rsidR="00993C84" w:rsidRPr="008D093C" w:rsidTr="00537EAB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84" w:rsidRPr="008D093C" w:rsidRDefault="00993C84" w:rsidP="00941AB4">
            <w:pPr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8D093C">
              <w:rPr>
                <w:rFonts w:asciiTheme="minorHAnsi" w:hAnsiTheme="minorHAnsi"/>
                <w:i/>
                <w:sz w:val="18"/>
                <w:szCs w:val="18"/>
              </w:rPr>
              <w:t xml:space="preserve">Apresente e descreva as funções dos agentes que atuarão no projeto, em caso de contemplação, de acordo com a nomenclatura utilizada na planilha orçamentária. </w:t>
            </w:r>
            <w:r w:rsidR="0059521E" w:rsidRPr="008D093C">
              <w:rPr>
                <w:rFonts w:asciiTheme="minorHAnsi" w:hAnsiTheme="minorHAnsi"/>
                <w:i/>
                <w:sz w:val="18"/>
                <w:szCs w:val="18"/>
              </w:rPr>
              <w:t>O</w:t>
            </w:r>
            <w:r w:rsidRPr="008D093C">
              <w:rPr>
                <w:rFonts w:asciiTheme="minorHAnsi" w:hAnsiTheme="minorHAnsi"/>
                <w:i/>
                <w:sz w:val="18"/>
                <w:szCs w:val="18"/>
              </w:rPr>
              <w:t>s pro</w:t>
            </w:r>
            <w:r w:rsidR="0059521E" w:rsidRPr="008D093C">
              <w:rPr>
                <w:rFonts w:asciiTheme="minorHAnsi" w:hAnsiTheme="minorHAnsi"/>
                <w:i/>
                <w:sz w:val="18"/>
                <w:szCs w:val="18"/>
              </w:rPr>
              <w:t>fissionais aqui relacionados</w:t>
            </w:r>
            <w:r w:rsidRPr="008D093C">
              <w:rPr>
                <w:rFonts w:asciiTheme="minorHAnsi" w:hAnsiTheme="minorHAnsi"/>
                <w:i/>
                <w:sz w:val="18"/>
                <w:szCs w:val="18"/>
              </w:rPr>
              <w:t xml:space="preserve"> serão considerados para a avaliação do quesito “Relevância da trajetória artística e cultural da Ficha Técnica”. Conforme exigido no </w:t>
            </w:r>
            <w:r w:rsidRPr="00941AB4">
              <w:rPr>
                <w:rFonts w:asciiTheme="minorHAnsi" w:hAnsiTheme="minorHAnsi"/>
                <w:i/>
                <w:sz w:val="18"/>
                <w:szCs w:val="18"/>
              </w:rPr>
              <w:t>item 3.2</w:t>
            </w:r>
            <w:r w:rsidRPr="008D093C">
              <w:rPr>
                <w:rFonts w:asciiTheme="minorHAnsi" w:hAnsiTheme="minorHAnsi"/>
                <w:i/>
                <w:sz w:val="18"/>
                <w:szCs w:val="18"/>
              </w:rPr>
              <w:t xml:space="preserve"> do Edital é necessário anexar ao projeto os currículos resumidos dos profissionais abaixo relacionados. Ressalta-se ainda que em caso de contemplação, ao longo da execução do projeto, só poderão ser alterados </w:t>
            </w:r>
            <w:r w:rsidR="00DF0485" w:rsidRPr="008D093C">
              <w:rPr>
                <w:rFonts w:asciiTheme="minorHAnsi" w:hAnsiTheme="minorHAnsi"/>
                <w:i/>
                <w:sz w:val="18"/>
                <w:szCs w:val="18"/>
              </w:rPr>
              <w:t>3</w:t>
            </w:r>
            <w:r w:rsidRPr="008D093C">
              <w:rPr>
                <w:rFonts w:asciiTheme="minorHAnsi" w:hAnsiTheme="minorHAnsi"/>
                <w:i/>
                <w:sz w:val="18"/>
                <w:szCs w:val="18"/>
              </w:rPr>
              <w:t xml:space="preserve">0% do total dos integrantes aqui relacionados, conforme previsto no </w:t>
            </w:r>
            <w:r w:rsidRPr="00941AB4">
              <w:rPr>
                <w:rFonts w:asciiTheme="minorHAnsi" w:hAnsiTheme="minorHAnsi"/>
                <w:i/>
                <w:sz w:val="18"/>
                <w:szCs w:val="18"/>
              </w:rPr>
              <w:t xml:space="preserve">item </w:t>
            </w:r>
            <w:r w:rsidR="00941AB4">
              <w:rPr>
                <w:rFonts w:asciiTheme="minorHAnsi" w:hAnsiTheme="minorHAnsi"/>
                <w:i/>
                <w:sz w:val="18"/>
                <w:szCs w:val="18"/>
              </w:rPr>
              <w:t>13.2</w:t>
            </w:r>
            <w:r w:rsidRPr="008D093C">
              <w:rPr>
                <w:rFonts w:asciiTheme="minorHAnsi" w:hAnsiTheme="minorHAnsi"/>
                <w:i/>
                <w:sz w:val="18"/>
                <w:szCs w:val="18"/>
              </w:rPr>
              <w:t xml:space="preserve"> do edital.</w:t>
            </w:r>
          </w:p>
        </w:tc>
      </w:tr>
      <w:tr w:rsidR="00993C84" w:rsidRPr="008D093C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97"/>
        </w:trPr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993C84" w:rsidRPr="008D093C" w:rsidRDefault="00993C84" w:rsidP="0061365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D093C">
              <w:rPr>
                <w:rFonts w:asciiTheme="minorHAnsi" w:hAnsiTheme="minorHAnsi"/>
                <w:b/>
                <w:sz w:val="22"/>
                <w:szCs w:val="22"/>
              </w:rPr>
              <w:t>Nome do Profissional/Empresa</w:t>
            </w:r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993C84" w:rsidRPr="008D093C" w:rsidRDefault="00993C84" w:rsidP="0061365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D093C">
              <w:rPr>
                <w:rFonts w:asciiTheme="minorHAnsi" w:hAnsiTheme="minorHAnsi"/>
                <w:b/>
                <w:sz w:val="22"/>
                <w:szCs w:val="22"/>
              </w:rPr>
              <w:t>Função no Projeto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993C84" w:rsidRPr="008D093C" w:rsidRDefault="00993C84" w:rsidP="0061365A">
            <w:pPr>
              <w:snapToGrid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993C84" w:rsidRPr="008D093C" w:rsidRDefault="00993C84" w:rsidP="0061365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D093C">
              <w:rPr>
                <w:rFonts w:asciiTheme="minorHAnsi" w:hAnsiTheme="minorHAnsi"/>
                <w:b/>
                <w:sz w:val="22"/>
                <w:szCs w:val="22"/>
              </w:rPr>
              <w:t>CPF/CNPJ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993C84" w:rsidRPr="008D093C" w:rsidRDefault="00993C84" w:rsidP="0061365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D093C">
              <w:rPr>
                <w:rFonts w:asciiTheme="minorHAnsi" w:hAnsiTheme="minorHAnsi"/>
                <w:b/>
                <w:sz w:val="22"/>
                <w:szCs w:val="22"/>
              </w:rPr>
              <w:t>N° de CEAC</w:t>
            </w:r>
          </w:p>
          <w:p w:rsidR="00993C84" w:rsidRPr="008D093C" w:rsidRDefault="00993C84" w:rsidP="006136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D093C">
              <w:rPr>
                <w:rFonts w:asciiTheme="minorHAnsi" w:hAnsiTheme="minorHAnsi"/>
                <w:i/>
                <w:sz w:val="22"/>
                <w:szCs w:val="22"/>
              </w:rPr>
              <w:t>(caso possua)</w:t>
            </w:r>
          </w:p>
        </w:tc>
      </w:tr>
      <w:tr w:rsidR="00993C84" w:rsidRPr="008D093C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804680" w:rsidP="0061365A">
            <w:pPr>
              <w:ind w:left="66"/>
              <w:rPr>
                <w:rFonts w:asciiTheme="minorHAnsi" w:hAnsiTheme="minorHAnsi"/>
                <w:b/>
                <w:i/>
                <w:sz w:val="22"/>
                <w:szCs w:val="22"/>
                <w:u w:val="single"/>
              </w:rPr>
            </w:pPr>
            <w:r w:rsidRPr="008D093C">
              <w:rPr>
                <w:rFonts w:asciiTheme="minorHAnsi" w:hAnsiTheme="minorHAnsi"/>
                <w:i/>
                <w:sz w:val="22"/>
                <w:szCs w:val="22"/>
              </w:rPr>
              <w:t>Fulana de Tal (Proponente)</w:t>
            </w:r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804680" w:rsidP="0061365A">
            <w:pPr>
              <w:snapToGrid w:val="0"/>
              <w:rPr>
                <w:rFonts w:asciiTheme="minorHAnsi" w:hAnsiTheme="minorHAnsi"/>
                <w:i/>
                <w:sz w:val="22"/>
                <w:szCs w:val="22"/>
              </w:rPr>
            </w:pPr>
            <w:r w:rsidRPr="008D093C">
              <w:rPr>
                <w:rFonts w:asciiTheme="minorHAnsi" w:hAnsiTheme="minorHAnsi"/>
                <w:i/>
                <w:sz w:val="22"/>
                <w:szCs w:val="22"/>
              </w:rPr>
              <w:t>Coordenador de Produção</w:t>
            </w:r>
            <w:r w:rsidR="00DF0485" w:rsidRPr="008D093C">
              <w:rPr>
                <w:rFonts w:asciiTheme="minorHAnsi" w:hAnsiTheme="minorHAnsi"/>
                <w:i/>
                <w:sz w:val="22"/>
                <w:szCs w:val="22"/>
              </w:rPr>
              <w:t xml:space="preserve"> (ex.)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rPr>
                <w:rFonts w:asciiTheme="minorHAnsi" w:hAnsiTheme="minorHAnsi"/>
                <w:b/>
                <w:i/>
                <w:sz w:val="22"/>
                <w:szCs w:val="22"/>
                <w:u w:val="single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93C84" w:rsidRPr="008D093C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ind w:left="66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3C84" w:rsidRPr="008D093C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ind w:left="66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3C84" w:rsidRPr="008D093C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ind w:left="66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3C84" w:rsidRPr="008D093C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ind w:left="66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3C84" w:rsidRPr="008D093C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ind w:left="66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3C84" w:rsidRPr="008D093C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ind w:left="66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3C84" w:rsidRPr="008D093C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ind w:left="66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3C84" w:rsidRPr="008D093C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ind w:left="66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3C84" w:rsidRPr="008D093C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ind w:left="66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3C84" w:rsidRPr="008D093C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ind w:left="66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3C84" w:rsidRPr="008D093C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ind w:left="66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8D093C" w:rsidRDefault="00993C84" w:rsidP="0061365A">
            <w:pPr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3C84" w:rsidRPr="008D093C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98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8D093C" w:rsidRDefault="00993C84" w:rsidP="00CE14A0">
            <w:pPr>
              <w:snapToGrid w:val="0"/>
              <w:jc w:val="both"/>
              <w:rPr>
                <w:rFonts w:asciiTheme="minorHAnsi" w:hAnsiTheme="minorHAnsi"/>
                <w:b/>
                <w:u w:val="single"/>
              </w:rPr>
            </w:pPr>
            <w:r w:rsidRPr="008D093C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Estimativa de Empregos Diretos Gerados:</w:t>
            </w:r>
            <w:r w:rsidRPr="008D093C">
              <w:rPr>
                <w:rFonts w:asciiTheme="minorHAnsi" w:hAnsiTheme="minorHAnsi"/>
                <w:b/>
                <w:u w:val="single"/>
              </w:rPr>
              <w:t xml:space="preserve"> </w:t>
            </w:r>
            <w:r w:rsidRPr="008D093C">
              <w:rPr>
                <w:rFonts w:asciiTheme="minorHAnsi" w:hAnsiTheme="minorHAnsi"/>
                <w:i/>
                <w:sz w:val="18"/>
              </w:rPr>
              <w:t>(Informe aqui uma estimativa/previsão de quantos empregos diretos serão gerados durante a execução do projeto. Para este cálculo devem ser considerados todos os profissionais que irão atuar diretamente no projeto, como integrantes da ficha técnica e demais profissionais que serão contratados no âmbito da execução do projeto).</w:t>
            </w:r>
          </w:p>
          <w:p w:rsidR="00993C84" w:rsidRPr="008D093C" w:rsidRDefault="00993C84" w:rsidP="0061365A">
            <w:pPr>
              <w:snapToGrid w:val="0"/>
              <w:rPr>
                <w:rFonts w:asciiTheme="minorHAnsi" w:hAnsiTheme="minorHAnsi"/>
                <w:b/>
                <w:u w:val="single"/>
              </w:rPr>
            </w:pPr>
          </w:p>
          <w:p w:rsidR="00993C84" w:rsidRPr="008D093C" w:rsidRDefault="00993C84" w:rsidP="0061365A">
            <w:pPr>
              <w:snapToGrid w:val="0"/>
              <w:rPr>
                <w:rFonts w:asciiTheme="minorHAnsi" w:hAnsiTheme="minorHAnsi"/>
                <w:b/>
                <w:u w:val="single"/>
              </w:rPr>
            </w:pPr>
          </w:p>
          <w:p w:rsidR="0035731D" w:rsidRPr="008D093C" w:rsidRDefault="0035731D" w:rsidP="0061365A">
            <w:pPr>
              <w:snapToGrid w:val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CE14A0" w:rsidRPr="008D093C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98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4A0" w:rsidRPr="008D093C" w:rsidRDefault="00CE14A0" w:rsidP="00CE14A0">
            <w:pPr>
              <w:snapToGrid w:val="0"/>
              <w:jc w:val="both"/>
              <w:rPr>
                <w:rFonts w:asciiTheme="minorHAnsi" w:hAnsiTheme="minorHAnsi"/>
                <w:b/>
                <w:u w:val="single"/>
              </w:rPr>
            </w:pPr>
            <w:r w:rsidRPr="008D093C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Estimativa de Empregos Indiretos Gerados:</w:t>
            </w:r>
            <w:r w:rsidRPr="008D093C">
              <w:rPr>
                <w:rFonts w:asciiTheme="minorHAnsi" w:hAnsiTheme="minorHAnsi"/>
                <w:b/>
                <w:u w:val="single"/>
              </w:rPr>
              <w:t xml:space="preserve"> </w:t>
            </w:r>
            <w:r w:rsidRPr="008D093C">
              <w:rPr>
                <w:rFonts w:asciiTheme="minorHAnsi" w:hAnsiTheme="minorHAnsi"/>
                <w:i/>
                <w:sz w:val="18"/>
              </w:rPr>
              <w:t xml:space="preserve">(Informe aqui uma estimativa/previsão de quantos empregos indiretos serão gerados durante a execução do projeto. Para este cálculo </w:t>
            </w:r>
            <w:proofErr w:type="gramStart"/>
            <w:r w:rsidRPr="008D093C">
              <w:rPr>
                <w:rFonts w:asciiTheme="minorHAnsi" w:hAnsiTheme="minorHAnsi"/>
                <w:i/>
                <w:sz w:val="18"/>
              </w:rPr>
              <w:t>devem</w:t>
            </w:r>
            <w:proofErr w:type="gramEnd"/>
            <w:r w:rsidRPr="008D093C">
              <w:rPr>
                <w:rFonts w:asciiTheme="minorHAnsi" w:hAnsiTheme="minorHAnsi"/>
                <w:i/>
                <w:sz w:val="18"/>
              </w:rPr>
              <w:t xml:space="preserve"> ser considerados a contratação de empresas fornecedoras de mão de obra e serviços, como seguranças, brigadistas, a equipe da assessoria de comunicação, a equipe de montagem, de operação, etc.).</w:t>
            </w:r>
          </w:p>
          <w:p w:rsidR="00CE14A0" w:rsidRPr="008D093C" w:rsidRDefault="00CE14A0" w:rsidP="0061365A">
            <w:pPr>
              <w:snapToGrid w:val="0"/>
              <w:rPr>
                <w:rFonts w:asciiTheme="minorHAnsi" w:hAnsiTheme="minorHAnsi"/>
                <w:b/>
                <w:u w:val="single"/>
              </w:rPr>
            </w:pPr>
          </w:p>
          <w:p w:rsidR="0035731D" w:rsidRPr="008D093C" w:rsidRDefault="0035731D" w:rsidP="0061365A">
            <w:pPr>
              <w:snapToGrid w:val="0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:rsidR="008737CD" w:rsidRDefault="008737CD" w:rsidP="0090308D">
      <w:pPr>
        <w:jc w:val="both"/>
        <w:rPr>
          <w:rFonts w:ascii="Times New Roman" w:hAnsi="Times New Roman"/>
        </w:rPr>
      </w:pPr>
    </w:p>
    <w:p w:rsidR="0029356B" w:rsidRDefault="0029356B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8737CD" w:rsidRDefault="008737CD" w:rsidP="0090308D">
      <w:pPr>
        <w:jc w:val="both"/>
        <w:rPr>
          <w:rFonts w:ascii="Times New Roman" w:hAnsi="Times New Roman"/>
        </w:rPr>
      </w:pPr>
    </w:p>
    <w:tbl>
      <w:tblPr>
        <w:tblW w:w="517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2437"/>
        <w:gridCol w:w="1527"/>
        <w:gridCol w:w="646"/>
        <w:gridCol w:w="822"/>
        <w:gridCol w:w="740"/>
        <w:gridCol w:w="867"/>
      </w:tblGrid>
      <w:tr w:rsidR="00DB24CA" w:rsidRPr="0055747A" w:rsidTr="00537EAB">
        <w:trPr>
          <w:trHeight w:val="20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DB24CA" w:rsidRPr="0055747A" w:rsidRDefault="008B6E29" w:rsidP="00DB24CA">
            <w:pPr>
              <w:jc w:val="both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DF61C2">
              <w:rPr>
                <w:rFonts w:asciiTheme="minorHAnsi" w:hAnsiTheme="minorHAnsi"/>
                <w:b/>
                <w:i/>
                <w:sz w:val="22"/>
                <w:szCs w:val="22"/>
              </w:rPr>
              <w:t>6</w:t>
            </w:r>
            <w:r w:rsidR="00DB24CA" w:rsidRPr="00DF61C2">
              <w:rPr>
                <w:rFonts w:asciiTheme="minorHAnsi" w:hAnsiTheme="minorHAnsi"/>
                <w:b/>
                <w:i/>
                <w:sz w:val="22"/>
                <w:szCs w:val="22"/>
              </w:rPr>
              <w:t>. CRONOGRAMA DE EXECUÇÃO</w:t>
            </w:r>
          </w:p>
        </w:tc>
      </w:tr>
      <w:tr w:rsidR="00DB24CA" w:rsidRPr="0055747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Pr="0055747A" w:rsidRDefault="00DB24CA" w:rsidP="00FC6E7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55747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Atividade Geral</w:t>
            </w: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Pr="0055747A" w:rsidRDefault="00DB24CA" w:rsidP="00FC6E7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55747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Descrição</w:t>
            </w: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Pr="0055747A" w:rsidRDefault="00DB24CA" w:rsidP="00FC6E7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55747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Local</w:t>
            </w:r>
          </w:p>
        </w:tc>
        <w:tc>
          <w:tcPr>
            <w:tcW w:w="7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Pr="0055747A" w:rsidRDefault="00DB24CA" w:rsidP="00FC6E7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55747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Início</w:t>
            </w:r>
          </w:p>
        </w:tc>
        <w:tc>
          <w:tcPr>
            <w:tcW w:w="8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Pr="0055747A" w:rsidRDefault="00DB24CA" w:rsidP="00FC6E7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5747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Término</w:t>
            </w:r>
          </w:p>
        </w:tc>
      </w:tr>
      <w:tr w:rsidR="00DB24CA" w:rsidRPr="0055747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30021E">
            <w:pPr>
              <w:jc w:val="center"/>
              <w:rPr>
                <w:rFonts w:asciiTheme="minorHAnsi" w:hAnsiTheme="minorHAnsi"/>
                <w:i/>
                <w:iCs/>
                <w:color w:val="00000A"/>
                <w:sz w:val="18"/>
                <w:szCs w:val="18"/>
              </w:rPr>
            </w:pPr>
            <w:r w:rsidRPr="0055747A">
              <w:rPr>
                <w:rFonts w:asciiTheme="minorHAnsi" w:hAnsiTheme="minorHAnsi"/>
                <w:i/>
                <w:iCs/>
                <w:color w:val="00000A"/>
                <w:sz w:val="18"/>
                <w:szCs w:val="18"/>
              </w:rPr>
              <w:t xml:space="preserve">(ex.: realização da montagem, </w:t>
            </w:r>
            <w:r w:rsidR="0030021E" w:rsidRPr="0055747A">
              <w:rPr>
                <w:rFonts w:asciiTheme="minorHAnsi" w:hAnsiTheme="minorHAnsi"/>
                <w:i/>
                <w:iCs/>
                <w:color w:val="00000A"/>
                <w:sz w:val="18"/>
                <w:szCs w:val="18"/>
              </w:rPr>
              <w:t>execução produção, desmontagem</w:t>
            </w:r>
            <w:r w:rsidRPr="0055747A">
              <w:rPr>
                <w:rFonts w:asciiTheme="minorHAnsi" w:hAnsiTheme="minorHAnsi"/>
                <w:i/>
                <w:iCs/>
                <w:color w:val="00000A"/>
                <w:sz w:val="18"/>
                <w:szCs w:val="18"/>
              </w:rPr>
              <w:t xml:space="preserve">, </w:t>
            </w:r>
            <w:proofErr w:type="spellStart"/>
            <w:r w:rsidRPr="0055747A">
              <w:rPr>
                <w:rFonts w:asciiTheme="minorHAnsi" w:hAnsiTheme="minorHAnsi"/>
                <w:i/>
                <w:iCs/>
                <w:color w:val="00000A"/>
                <w:sz w:val="18"/>
                <w:szCs w:val="18"/>
              </w:rPr>
              <w:t>etc</w:t>
            </w:r>
            <w:proofErr w:type="spellEnd"/>
            <w:proofErr w:type="gramStart"/>
            <w:r w:rsidRPr="0055747A">
              <w:rPr>
                <w:rFonts w:asciiTheme="minorHAnsi" w:hAnsiTheme="minorHAnsi"/>
                <w:i/>
                <w:iCs/>
                <w:color w:val="00000A"/>
                <w:sz w:val="18"/>
                <w:szCs w:val="18"/>
              </w:rPr>
              <w:t>)</w:t>
            </w:r>
            <w:proofErr w:type="gramEnd"/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jc w:val="center"/>
              <w:rPr>
                <w:rFonts w:asciiTheme="minorHAnsi" w:hAnsiTheme="minorHAnsi"/>
                <w:i/>
                <w:iCs/>
                <w:color w:val="00000A"/>
                <w:sz w:val="18"/>
                <w:szCs w:val="18"/>
              </w:rPr>
            </w:pPr>
            <w:r w:rsidRPr="0055747A">
              <w:rPr>
                <w:rFonts w:asciiTheme="minorHAnsi" w:hAnsiTheme="minorHAnsi"/>
                <w:i/>
                <w:iCs/>
                <w:color w:val="00000A"/>
                <w:sz w:val="18"/>
                <w:szCs w:val="18"/>
              </w:rPr>
              <w:t xml:space="preserve">(ex.: contração de equipe, ensaio, oficina, </w:t>
            </w:r>
            <w:proofErr w:type="spellStart"/>
            <w:r w:rsidRPr="0055747A">
              <w:rPr>
                <w:rFonts w:asciiTheme="minorHAnsi" w:hAnsiTheme="minorHAnsi"/>
                <w:i/>
                <w:iCs/>
                <w:color w:val="00000A"/>
                <w:sz w:val="18"/>
                <w:szCs w:val="18"/>
              </w:rPr>
              <w:t>casting</w:t>
            </w:r>
            <w:proofErr w:type="spellEnd"/>
            <w:r w:rsidRPr="0055747A">
              <w:rPr>
                <w:rFonts w:asciiTheme="minorHAnsi" w:hAnsiTheme="minorHAnsi"/>
                <w:i/>
                <w:iCs/>
                <w:color w:val="00000A"/>
                <w:sz w:val="18"/>
                <w:szCs w:val="18"/>
              </w:rPr>
              <w:t xml:space="preserve">, impressão, sonorização, </w:t>
            </w:r>
            <w:proofErr w:type="spellStart"/>
            <w:r w:rsidRPr="0055747A">
              <w:rPr>
                <w:rFonts w:asciiTheme="minorHAnsi" w:hAnsiTheme="minorHAnsi"/>
                <w:i/>
                <w:iCs/>
                <w:color w:val="00000A"/>
                <w:sz w:val="18"/>
                <w:szCs w:val="18"/>
              </w:rPr>
              <w:t>etc</w:t>
            </w:r>
            <w:proofErr w:type="spellEnd"/>
            <w:proofErr w:type="gramStart"/>
            <w:r w:rsidRPr="0055747A">
              <w:rPr>
                <w:rFonts w:asciiTheme="minorHAnsi" w:hAnsiTheme="minorHAnsi"/>
                <w:i/>
                <w:iCs/>
                <w:color w:val="00000A"/>
                <w:sz w:val="18"/>
                <w:szCs w:val="18"/>
              </w:rPr>
              <w:t>)</w:t>
            </w:r>
            <w:proofErr w:type="gramEnd"/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jc w:val="center"/>
              <w:rPr>
                <w:rFonts w:asciiTheme="minorHAnsi" w:hAnsiTheme="minorHAnsi"/>
                <w:i/>
                <w:iCs/>
                <w:color w:val="00000A"/>
                <w:sz w:val="18"/>
                <w:szCs w:val="18"/>
              </w:rPr>
            </w:pPr>
            <w:r w:rsidRPr="0055747A">
              <w:rPr>
                <w:rFonts w:asciiTheme="minorHAnsi" w:hAnsiTheme="minorHAnsi"/>
                <w:i/>
                <w:iCs/>
                <w:color w:val="00000A"/>
                <w:sz w:val="18"/>
                <w:szCs w:val="18"/>
              </w:rPr>
              <w:t>(RA, UF, espaço físico</w:t>
            </w:r>
            <w:proofErr w:type="gramStart"/>
            <w:r w:rsidRPr="0055747A">
              <w:rPr>
                <w:rFonts w:asciiTheme="minorHAnsi" w:hAnsiTheme="minorHAnsi"/>
                <w:i/>
                <w:iCs/>
                <w:color w:val="00000A"/>
                <w:sz w:val="18"/>
                <w:szCs w:val="18"/>
              </w:rPr>
              <w:t>)</w:t>
            </w:r>
            <w:proofErr w:type="gramEnd"/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jc w:val="center"/>
              <w:rPr>
                <w:rFonts w:asciiTheme="minorHAnsi" w:hAnsiTheme="minorHAnsi"/>
                <w:i/>
                <w:iCs/>
                <w:color w:val="00000A"/>
                <w:sz w:val="18"/>
                <w:szCs w:val="18"/>
              </w:rPr>
            </w:pPr>
            <w:r w:rsidRPr="0055747A">
              <w:rPr>
                <w:rFonts w:asciiTheme="minorHAnsi" w:hAnsiTheme="minorHAnsi"/>
                <w:i/>
                <w:iCs/>
                <w:color w:val="00000A"/>
                <w:sz w:val="18"/>
                <w:szCs w:val="18"/>
              </w:rPr>
              <w:t>Mês</w:t>
            </w: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jc w:val="center"/>
              <w:rPr>
                <w:rFonts w:asciiTheme="minorHAnsi" w:hAnsiTheme="minorHAnsi"/>
                <w:i/>
                <w:iCs/>
                <w:color w:val="00000A"/>
                <w:sz w:val="18"/>
                <w:szCs w:val="18"/>
              </w:rPr>
            </w:pPr>
            <w:r w:rsidRPr="0055747A">
              <w:rPr>
                <w:rFonts w:asciiTheme="minorHAnsi" w:hAnsiTheme="minorHAnsi"/>
                <w:i/>
                <w:iCs/>
                <w:color w:val="00000A"/>
                <w:sz w:val="18"/>
                <w:szCs w:val="18"/>
              </w:rPr>
              <w:t>Semana</w:t>
            </w: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jc w:val="center"/>
              <w:rPr>
                <w:rFonts w:asciiTheme="minorHAnsi" w:hAnsiTheme="minorHAnsi"/>
                <w:i/>
                <w:iCs/>
                <w:color w:val="00000A"/>
                <w:sz w:val="18"/>
                <w:szCs w:val="18"/>
              </w:rPr>
            </w:pPr>
            <w:r w:rsidRPr="0055747A">
              <w:rPr>
                <w:rFonts w:asciiTheme="minorHAnsi" w:hAnsiTheme="minorHAnsi"/>
                <w:i/>
                <w:iCs/>
                <w:color w:val="00000A"/>
                <w:sz w:val="18"/>
                <w:szCs w:val="18"/>
              </w:rPr>
              <w:t xml:space="preserve">Mês </w:t>
            </w: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5747A">
              <w:rPr>
                <w:rFonts w:asciiTheme="minorHAnsi" w:hAnsiTheme="minorHAnsi"/>
                <w:i/>
                <w:iCs/>
                <w:color w:val="00000A"/>
                <w:sz w:val="18"/>
                <w:szCs w:val="18"/>
              </w:rPr>
              <w:t>Semana</w:t>
            </w:r>
          </w:p>
        </w:tc>
      </w:tr>
      <w:tr w:rsidR="00DB24CA" w:rsidRPr="0055747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Pr="0055747A" w:rsidRDefault="00DB24CA" w:rsidP="00FC6E7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5747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Pré-Produção / Preparação</w:t>
            </w:r>
          </w:p>
        </w:tc>
      </w:tr>
      <w:tr w:rsidR="00DB24CA" w:rsidRPr="0055747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</w:tr>
      <w:tr w:rsidR="00DB24CA" w:rsidRPr="0055747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</w:tr>
      <w:tr w:rsidR="00DB24CA" w:rsidRPr="0055747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</w:tr>
      <w:tr w:rsidR="00DB24CA" w:rsidRPr="0055747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</w:tr>
      <w:tr w:rsidR="00DB24CA" w:rsidRPr="0055747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</w:tr>
      <w:tr w:rsidR="00DB24CA" w:rsidRPr="0055747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sz w:val="18"/>
                <w:szCs w:val="18"/>
              </w:rPr>
            </w:pPr>
            <w:r w:rsidRPr="0055747A">
              <w:rPr>
                <w:rFonts w:asciiTheme="minorHAnsi" w:hAnsiTheme="minorHAnsi"/>
                <w:iCs/>
                <w:sz w:val="18"/>
                <w:szCs w:val="18"/>
              </w:rPr>
              <w:t>[</w:t>
            </w:r>
            <w:proofErr w:type="gramStart"/>
            <w:r w:rsidRPr="0055747A">
              <w:rPr>
                <w:rFonts w:asciiTheme="minorHAnsi" w:hAnsiTheme="minorHAnsi"/>
                <w:iCs/>
                <w:sz w:val="18"/>
                <w:szCs w:val="18"/>
              </w:rPr>
              <w:t>....</w:t>
            </w:r>
            <w:proofErr w:type="gramEnd"/>
            <w:r w:rsidRPr="0055747A">
              <w:rPr>
                <w:rFonts w:asciiTheme="minorHAnsi" w:hAnsiTheme="minorHAnsi"/>
                <w:iCs/>
                <w:sz w:val="18"/>
                <w:szCs w:val="18"/>
              </w:rPr>
              <w:t>]</w:t>
            </w: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55747A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18"/>
                <w:szCs w:val="18"/>
              </w:rPr>
            </w:pPr>
          </w:p>
        </w:tc>
      </w:tr>
      <w:tr w:rsidR="00DB24CA" w:rsidRPr="0055747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Pr="0055747A" w:rsidRDefault="00DB24CA" w:rsidP="00FC6E7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5747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Produção / Realização</w:t>
            </w:r>
          </w:p>
        </w:tc>
      </w:tr>
      <w:tr w:rsidR="00DB24CA" w:rsidRPr="0055747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</w:tr>
      <w:tr w:rsidR="00DB24CA" w:rsidRPr="0055747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</w:tr>
      <w:tr w:rsidR="00DB24CA" w:rsidRPr="0055747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</w:tr>
      <w:tr w:rsidR="00DB24CA" w:rsidRPr="0055747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</w:tr>
      <w:tr w:rsidR="00DB24CA" w:rsidRPr="0055747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</w:tr>
      <w:tr w:rsidR="00DB24CA" w:rsidRPr="0055747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  <w:r w:rsidRPr="0095631B">
              <w:rPr>
                <w:rFonts w:asciiTheme="minorHAnsi" w:hAnsiTheme="minorHAnsi"/>
                <w:iCs/>
                <w:sz w:val="22"/>
                <w:szCs w:val="22"/>
              </w:rPr>
              <w:t>[</w:t>
            </w:r>
            <w:proofErr w:type="gramStart"/>
            <w:r w:rsidRPr="0095631B">
              <w:rPr>
                <w:rFonts w:asciiTheme="minorHAnsi" w:hAnsiTheme="minorHAnsi"/>
                <w:iCs/>
                <w:sz w:val="22"/>
                <w:szCs w:val="22"/>
              </w:rPr>
              <w:t>....</w:t>
            </w:r>
            <w:proofErr w:type="gramEnd"/>
            <w:r w:rsidRPr="0095631B">
              <w:rPr>
                <w:rFonts w:asciiTheme="minorHAnsi" w:hAnsiTheme="minorHAnsi"/>
                <w:iCs/>
                <w:sz w:val="22"/>
                <w:szCs w:val="22"/>
              </w:rPr>
              <w:t>]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</w:tr>
      <w:tr w:rsidR="00DB24CA" w:rsidRPr="0055747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Pr="0055747A" w:rsidRDefault="00DB24CA" w:rsidP="00FC6E7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5747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Pós-Produção / Finalização</w:t>
            </w:r>
          </w:p>
        </w:tc>
      </w:tr>
      <w:tr w:rsidR="00DB24CA" w:rsidRPr="0055747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</w:tr>
      <w:tr w:rsidR="00DB24CA" w:rsidRPr="0055747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</w:tr>
      <w:tr w:rsidR="00DB24CA" w:rsidRPr="0055747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</w:tr>
      <w:tr w:rsidR="00DB24CA" w:rsidRPr="0055747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</w:tr>
      <w:tr w:rsidR="00DB24CA" w:rsidRPr="0055747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</w:tr>
      <w:tr w:rsidR="00DB24CA" w:rsidRPr="0055747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95631B">
              <w:rPr>
                <w:rFonts w:asciiTheme="minorHAnsi" w:hAnsiTheme="minorHAnsi"/>
                <w:iCs/>
                <w:sz w:val="22"/>
                <w:szCs w:val="22"/>
              </w:rPr>
              <w:t>[</w:t>
            </w:r>
            <w:proofErr w:type="gramStart"/>
            <w:r w:rsidRPr="0095631B">
              <w:rPr>
                <w:rFonts w:asciiTheme="minorHAnsi" w:hAnsiTheme="minorHAnsi"/>
                <w:iCs/>
                <w:sz w:val="22"/>
                <w:szCs w:val="22"/>
              </w:rPr>
              <w:t>....</w:t>
            </w:r>
            <w:proofErr w:type="gramEnd"/>
            <w:r w:rsidRPr="0095631B">
              <w:rPr>
                <w:rFonts w:asciiTheme="minorHAnsi" w:hAnsiTheme="minorHAnsi"/>
                <w:iCs/>
                <w:sz w:val="22"/>
                <w:szCs w:val="22"/>
              </w:rPr>
              <w:t>]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95631B" w:rsidRDefault="00DB24CA" w:rsidP="00FC6E78">
            <w:pPr>
              <w:snapToGrid w:val="0"/>
              <w:jc w:val="center"/>
              <w:rPr>
                <w:rFonts w:asciiTheme="minorHAnsi" w:hAnsiTheme="minorHAnsi"/>
                <w:iCs/>
                <w:color w:val="00000A"/>
                <w:sz w:val="22"/>
                <w:szCs w:val="22"/>
              </w:rPr>
            </w:pPr>
          </w:p>
        </w:tc>
      </w:tr>
    </w:tbl>
    <w:p w:rsidR="00C1592D" w:rsidRDefault="00C1592D" w:rsidP="0090308D">
      <w:pPr>
        <w:jc w:val="both"/>
        <w:rPr>
          <w:rFonts w:ascii="Times New Roman" w:hAnsi="Times New Roman"/>
        </w:rPr>
      </w:pPr>
    </w:p>
    <w:p w:rsidR="004B595C" w:rsidRDefault="004B595C" w:rsidP="0090308D">
      <w:pPr>
        <w:jc w:val="both"/>
        <w:rPr>
          <w:rFonts w:ascii="Times New Roman" w:hAnsi="Times New Roman"/>
        </w:rPr>
      </w:pPr>
    </w:p>
    <w:p w:rsidR="00941AB4" w:rsidRDefault="00941AB4" w:rsidP="0090308D">
      <w:pPr>
        <w:jc w:val="both"/>
        <w:rPr>
          <w:rFonts w:ascii="Times New Roman" w:hAnsi="Times New Roman"/>
        </w:rPr>
      </w:pPr>
    </w:p>
    <w:tbl>
      <w:tblPr>
        <w:tblW w:w="515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4"/>
        <w:gridCol w:w="2187"/>
        <w:gridCol w:w="1831"/>
        <w:gridCol w:w="2411"/>
      </w:tblGrid>
      <w:tr w:rsidR="00DB24CA" w:rsidRPr="000553F6" w:rsidTr="00537EAB">
        <w:trPr>
          <w:trHeight w:val="2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DB24CA" w:rsidRPr="000553F6" w:rsidRDefault="008B6E29" w:rsidP="00FC6E78">
            <w:pPr>
              <w:jc w:val="both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0553F6">
              <w:rPr>
                <w:rFonts w:asciiTheme="minorHAnsi" w:hAnsiTheme="minorHAnsi"/>
                <w:b/>
                <w:i/>
                <w:sz w:val="22"/>
                <w:szCs w:val="22"/>
              </w:rPr>
              <w:lastRenderedPageBreak/>
              <w:t>7</w:t>
            </w:r>
            <w:r w:rsidR="00DB24CA" w:rsidRPr="000553F6">
              <w:rPr>
                <w:rFonts w:asciiTheme="minorHAnsi" w:hAnsiTheme="minorHAnsi"/>
                <w:b/>
                <w:i/>
                <w:sz w:val="22"/>
                <w:szCs w:val="22"/>
              </w:rPr>
              <w:t>. PLANO DE COMUNICAÇÃO E DIVULGAÇÃO</w:t>
            </w:r>
          </w:p>
        </w:tc>
      </w:tr>
      <w:tr w:rsidR="00DB24CA" w:rsidRPr="000553F6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4CA" w:rsidRPr="000553F6" w:rsidRDefault="00DB24CA" w:rsidP="001160DE">
            <w:pPr>
              <w:rPr>
                <w:rFonts w:asciiTheme="minorHAnsi" w:hAnsiTheme="minorHAnsi"/>
                <w:sz w:val="22"/>
                <w:szCs w:val="22"/>
              </w:rPr>
            </w:pPr>
            <w:r w:rsidRPr="000553F6">
              <w:rPr>
                <w:rFonts w:asciiTheme="minorHAnsi" w:hAnsiTheme="minorHAnsi"/>
                <w:i/>
                <w:iCs/>
                <w:color w:val="00000A"/>
                <w:sz w:val="22"/>
                <w:szCs w:val="22"/>
              </w:rPr>
              <w:t>Descreva as peças que serão utilizadas para divulgar e comunicar o projeto</w:t>
            </w:r>
          </w:p>
        </w:tc>
      </w:tr>
      <w:tr w:rsidR="00DB24CA" w:rsidRPr="000553F6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Pr="000553F6" w:rsidRDefault="00DB24CA" w:rsidP="00DB24CA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fr-FR"/>
              </w:rPr>
            </w:pPr>
            <w:r w:rsidRPr="000553F6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Descreva o que será realizado.                </w:t>
            </w:r>
            <w:r w:rsidRPr="000553F6">
              <w:rPr>
                <w:rFonts w:asciiTheme="minorHAnsi" w:hAnsiTheme="minorHAnsi"/>
                <w:i/>
                <w:iCs/>
                <w:color w:val="000000"/>
                <w:sz w:val="18"/>
                <w:szCs w:val="18"/>
                <w:lang w:val="fr-FR"/>
              </w:rPr>
              <w:t xml:space="preserve">Ex.: folder; spot de rádio; post; flayer, etc…. 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Pr="000553F6" w:rsidRDefault="00DB24CA" w:rsidP="00FC6E78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0553F6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Descreva o formato, duração e/ou suporte.                                                       </w:t>
            </w:r>
            <w:r w:rsidRPr="000553F6">
              <w:rPr>
                <w:rFonts w:asciiTheme="minorHAnsi" w:hAnsiTheme="minorHAnsi"/>
                <w:i/>
                <w:iCs/>
                <w:color w:val="000000"/>
                <w:sz w:val="18"/>
                <w:szCs w:val="18"/>
              </w:rPr>
              <w:t>Ex.</w:t>
            </w:r>
            <w:proofErr w:type="gramStart"/>
            <w:r w:rsidRPr="000553F6">
              <w:rPr>
                <w:rFonts w:asciiTheme="minorHAnsi" w:hAnsiTheme="minorHAnsi"/>
                <w:i/>
                <w:iCs/>
                <w:color w:val="000000"/>
                <w:sz w:val="18"/>
                <w:szCs w:val="18"/>
              </w:rPr>
              <w:t xml:space="preserve">: A4 </w:t>
            </w:r>
            <w:proofErr w:type="spellStart"/>
            <w:r w:rsidRPr="000553F6">
              <w:rPr>
                <w:rFonts w:asciiTheme="minorHAnsi" w:hAnsiTheme="minorHAnsi"/>
                <w:i/>
                <w:iCs/>
                <w:color w:val="000000"/>
                <w:sz w:val="18"/>
                <w:szCs w:val="18"/>
              </w:rPr>
              <w:t>couché</w:t>
            </w:r>
            <w:proofErr w:type="spellEnd"/>
            <w:r w:rsidRPr="000553F6">
              <w:rPr>
                <w:rFonts w:asciiTheme="minorHAnsi" w:hAnsiTheme="minorHAnsi"/>
                <w:i/>
                <w:iCs/>
                <w:color w:val="000000"/>
                <w:sz w:val="18"/>
                <w:szCs w:val="18"/>
              </w:rPr>
              <w:t xml:space="preserve"> 120g 4/0 cor; 30"</w:t>
            </w:r>
            <w:proofErr w:type="gramEnd"/>
            <w:r w:rsidRPr="000553F6">
              <w:rPr>
                <w:rFonts w:asciiTheme="minorHAnsi" w:hAnsiTheme="minorHAnsi"/>
                <w:i/>
                <w:iCs/>
                <w:color w:val="000000"/>
                <w:sz w:val="18"/>
                <w:szCs w:val="18"/>
              </w:rPr>
              <w:t xml:space="preserve">; digital; </w:t>
            </w:r>
            <w:proofErr w:type="spellStart"/>
            <w:r w:rsidRPr="000553F6">
              <w:rPr>
                <w:rFonts w:asciiTheme="minorHAnsi" w:hAnsiTheme="minorHAnsi"/>
                <w:i/>
                <w:iCs/>
                <w:color w:val="000000"/>
                <w:sz w:val="18"/>
                <w:szCs w:val="18"/>
              </w:rPr>
              <w:t>etc</w:t>
            </w:r>
            <w:proofErr w:type="spellEnd"/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Pr="000553F6" w:rsidRDefault="00DB24CA" w:rsidP="00FC6E7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553F6">
              <w:rPr>
                <w:rFonts w:asciiTheme="minorHAnsi" w:hAnsiTheme="minorHAnsi"/>
                <w:color w:val="000000"/>
                <w:sz w:val="18"/>
                <w:szCs w:val="18"/>
              </w:rPr>
              <w:t>Informe a quantidade e/ou período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DB24CA" w:rsidRPr="000553F6" w:rsidRDefault="00DB24CA" w:rsidP="00DB24CA">
            <w:pPr>
              <w:jc w:val="center"/>
              <w:rPr>
                <w:rFonts w:asciiTheme="minorHAnsi" w:hAnsiTheme="minorHAnsi"/>
                <w:i/>
                <w:iCs/>
                <w:color w:val="000000"/>
                <w:sz w:val="18"/>
                <w:szCs w:val="18"/>
              </w:rPr>
            </w:pPr>
            <w:r w:rsidRPr="000553F6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Informe o meio que será utilizado.        </w:t>
            </w:r>
          </w:p>
          <w:p w:rsidR="00DB24CA" w:rsidRPr="000553F6" w:rsidRDefault="00DB24CA" w:rsidP="00DB24CA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0553F6">
              <w:rPr>
                <w:rFonts w:asciiTheme="minorHAnsi" w:hAnsiTheme="minorHAnsi"/>
                <w:i/>
                <w:iCs/>
                <w:color w:val="000000"/>
                <w:sz w:val="18"/>
                <w:szCs w:val="18"/>
              </w:rPr>
              <w:t xml:space="preserve">Ex.: panfletagem; Rádio; Televisão, site, blog, </w:t>
            </w:r>
            <w:proofErr w:type="spellStart"/>
            <w:r w:rsidRPr="000553F6">
              <w:rPr>
                <w:rFonts w:asciiTheme="minorHAnsi" w:hAnsiTheme="minorHAnsi"/>
                <w:i/>
                <w:iCs/>
                <w:color w:val="000000"/>
                <w:sz w:val="18"/>
                <w:szCs w:val="18"/>
              </w:rPr>
              <w:t>vlog</w:t>
            </w:r>
            <w:proofErr w:type="spellEnd"/>
            <w:r w:rsidRPr="000553F6">
              <w:rPr>
                <w:rFonts w:asciiTheme="minorHAnsi" w:hAnsiTheme="minorHAnsi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553F6">
              <w:rPr>
                <w:rFonts w:asciiTheme="minorHAnsi" w:hAnsiTheme="minorHAnsi"/>
                <w:i/>
                <w:iCs/>
                <w:color w:val="000000"/>
                <w:sz w:val="18"/>
                <w:szCs w:val="18"/>
              </w:rPr>
              <w:t>facebook</w:t>
            </w:r>
            <w:proofErr w:type="spellEnd"/>
            <w:r w:rsidRPr="000553F6">
              <w:rPr>
                <w:rFonts w:asciiTheme="minorHAnsi" w:hAnsiTheme="minorHAnsi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553F6">
              <w:rPr>
                <w:rFonts w:asciiTheme="minorHAnsi" w:hAnsiTheme="minorHAnsi"/>
                <w:i/>
                <w:iCs/>
                <w:color w:val="000000"/>
                <w:sz w:val="18"/>
                <w:szCs w:val="18"/>
              </w:rPr>
              <w:t>myspace</w:t>
            </w:r>
            <w:proofErr w:type="spellEnd"/>
            <w:r w:rsidRPr="000553F6">
              <w:rPr>
                <w:rFonts w:asciiTheme="minorHAnsi" w:hAnsiTheme="minorHAnsi"/>
                <w:i/>
                <w:iCs/>
                <w:color w:val="000000"/>
                <w:sz w:val="18"/>
                <w:szCs w:val="18"/>
              </w:rPr>
              <w:t xml:space="preserve">, canal do </w:t>
            </w:r>
            <w:proofErr w:type="spellStart"/>
            <w:proofErr w:type="gramStart"/>
            <w:r w:rsidRPr="000553F6">
              <w:rPr>
                <w:rFonts w:asciiTheme="minorHAnsi" w:hAnsiTheme="minorHAnsi"/>
                <w:i/>
                <w:iCs/>
                <w:color w:val="000000"/>
                <w:sz w:val="18"/>
                <w:szCs w:val="18"/>
              </w:rPr>
              <w:t>YouTube</w:t>
            </w:r>
            <w:proofErr w:type="spellEnd"/>
            <w:proofErr w:type="gramEnd"/>
            <w:r w:rsidRPr="000553F6">
              <w:rPr>
                <w:rFonts w:asciiTheme="minorHAnsi" w:hAnsiTheme="minorHAnsi"/>
                <w:i/>
                <w:iCs/>
                <w:color w:val="000000"/>
                <w:sz w:val="18"/>
                <w:szCs w:val="18"/>
              </w:rPr>
              <w:t xml:space="preserve"> ou </w:t>
            </w:r>
            <w:proofErr w:type="spellStart"/>
            <w:r w:rsidRPr="000553F6">
              <w:rPr>
                <w:rFonts w:asciiTheme="minorHAnsi" w:hAnsiTheme="minorHAnsi"/>
                <w:i/>
                <w:iCs/>
                <w:color w:val="000000"/>
                <w:sz w:val="18"/>
                <w:szCs w:val="18"/>
              </w:rPr>
              <w:t>Vimeo</w:t>
            </w:r>
            <w:proofErr w:type="spellEnd"/>
            <w:r w:rsidRPr="000553F6">
              <w:rPr>
                <w:rFonts w:asciiTheme="minorHAnsi" w:hAnsiTheme="minorHAnsi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553F6">
              <w:rPr>
                <w:rFonts w:asciiTheme="minorHAnsi" w:hAnsiTheme="minorHAnsi"/>
                <w:i/>
                <w:iCs/>
                <w:color w:val="000000"/>
                <w:sz w:val="18"/>
                <w:szCs w:val="18"/>
              </w:rPr>
              <w:t>Instagram</w:t>
            </w:r>
            <w:proofErr w:type="spellEnd"/>
            <w:r w:rsidRPr="000553F6">
              <w:rPr>
                <w:rFonts w:asciiTheme="minorHAnsi" w:hAnsiTheme="minorHAnsi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553F6">
              <w:rPr>
                <w:rFonts w:asciiTheme="minorHAnsi" w:hAnsiTheme="minorHAnsi"/>
                <w:i/>
                <w:iCs/>
                <w:color w:val="000000"/>
                <w:sz w:val="18"/>
                <w:szCs w:val="18"/>
              </w:rPr>
              <w:t>soundcloud</w:t>
            </w:r>
            <w:proofErr w:type="spellEnd"/>
            <w:r w:rsidRPr="000553F6">
              <w:rPr>
                <w:rFonts w:asciiTheme="minorHAnsi" w:hAnsiTheme="minorHAnsi"/>
                <w:i/>
                <w:iCs/>
                <w:color w:val="000000"/>
                <w:sz w:val="18"/>
                <w:szCs w:val="18"/>
              </w:rPr>
              <w:t xml:space="preserve">, comercialização online, </w:t>
            </w:r>
            <w:proofErr w:type="spellStart"/>
            <w:r w:rsidRPr="000553F6">
              <w:rPr>
                <w:rFonts w:asciiTheme="minorHAnsi" w:hAnsiTheme="minorHAnsi"/>
                <w:i/>
                <w:iCs/>
                <w:color w:val="000000"/>
                <w:sz w:val="18"/>
                <w:szCs w:val="18"/>
              </w:rPr>
              <w:t>etc</w:t>
            </w:r>
            <w:proofErr w:type="spellEnd"/>
          </w:p>
        </w:tc>
      </w:tr>
      <w:tr w:rsidR="00DB24CA" w:rsidRPr="000553F6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Pr="000553F6" w:rsidRDefault="00DB24CA" w:rsidP="00FC6E7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0553F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Item / Peça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Pr="000553F6" w:rsidRDefault="00DB24CA" w:rsidP="00FC6E7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0553F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Formato / Suporte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DB24CA" w:rsidRPr="000553F6" w:rsidRDefault="00DB24CA" w:rsidP="00FC6E7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0553F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Quantidade / Período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Pr="000553F6" w:rsidRDefault="00DB24CA" w:rsidP="00FC6E7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553F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Veículo / Circulação</w:t>
            </w:r>
          </w:p>
        </w:tc>
      </w:tr>
      <w:tr w:rsidR="00DB24CA" w:rsidRPr="000553F6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0553F6" w:rsidRDefault="00DB24CA" w:rsidP="00FC6E78">
            <w:pPr>
              <w:snapToGrid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0553F6" w:rsidRDefault="00DB24CA" w:rsidP="00FC6E78">
            <w:pPr>
              <w:snapToGrid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4CA" w:rsidRPr="000553F6" w:rsidRDefault="00DB24CA" w:rsidP="00FC6E78">
            <w:pPr>
              <w:snapToGrid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0553F6" w:rsidRDefault="00DB24CA" w:rsidP="00FC6E78">
            <w:pPr>
              <w:snapToGrid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DB24CA" w:rsidRPr="000553F6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0553F6" w:rsidRDefault="00DB24CA" w:rsidP="00FC6E78">
            <w:pPr>
              <w:snapToGrid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0553F6" w:rsidRDefault="00DB24CA" w:rsidP="00FC6E78">
            <w:pPr>
              <w:snapToGrid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4CA" w:rsidRPr="000553F6" w:rsidRDefault="00DB24CA" w:rsidP="00FC6E78">
            <w:pPr>
              <w:snapToGrid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0553F6" w:rsidRDefault="00DB24CA" w:rsidP="00FC6E78">
            <w:pPr>
              <w:snapToGrid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DB24CA" w:rsidRPr="000553F6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0553F6" w:rsidRDefault="00DB24CA" w:rsidP="00FC6E78">
            <w:pPr>
              <w:snapToGrid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0553F6" w:rsidRDefault="00DB24CA" w:rsidP="00FC6E78">
            <w:pPr>
              <w:snapToGrid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4CA" w:rsidRPr="000553F6" w:rsidRDefault="00DB24CA" w:rsidP="00FC6E78">
            <w:pPr>
              <w:snapToGrid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0553F6" w:rsidRDefault="00DB24CA" w:rsidP="00FC6E78">
            <w:pPr>
              <w:snapToGrid w:val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DB24CA" w:rsidRPr="000553F6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0553F6" w:rsidRDefault="00DB24CA" w:rsidP="00FC6E78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0553F6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Detalhe em até 500 caracteres sua estratégia de comunicação e divulgação</w:t>
            </w:r>
            <w:r w:rsidR="000553F6" w:rsidRPr="000553F6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, em especial ações contra preconceito</w:t>
            </w:r>
            <w:r w:rsidR="002B0621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, respeito ao corpo e segurança no trânsito</w:t>
            </w:r>
            <w:r w:rsidRPr="000553F6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:</w:t>
            </w:r>
          </w:p>
          <w:p w:rsidR="00DB24CA" w:rsidRDefault="00DB24CA" w:rsidP="00FC6E78">
            <w:pPr>
              <w:snapToGrid w:val="0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941AB4" w:rsidRDefault="00941AB4" w:rsidP="00FC6E78">
            <w:pPr>
              <w:snapToGrid w:val="0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941AB4" w:rsidRDefault="00941AB4" w:rsidP="00FC6E78">
            <w:pPr>
              <w:snapToGrid w:val="0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941AB4" w:rsidRPr="000553F6" w:rsidRDefault="00941AB4" w:rsidP="00FC6E78">
            <w:pPr>
              <w:snapToGrid w:val="0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DB24CA" w:rsidRPr="000553F6" w:rsidRDefault="00DB24CA" w:rsidP="00FC6E78">
            <w:pPr>
              <w:snapToGrid w:val="0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DB24CA" w:rsidRPr="000553F6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0553F6" w:rsidRDefault="00DB24CA" w:rsidP="00DB24C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0553F6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Informe em quais localidades</w:t>
            </w:r>
            <w:r w:rsidR="00BF2B81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e plataformas</w:t>
            </w:r>
            <w:r w:rsidRPr="000553F6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será divulgado o projeto.</w:t>
            </w:r>
          </w:p>
          <w:p w:rsidR="00DB24CA" w:rsidRDefault="00DB24CA" w:rsidP="00DB24C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941AB4" w:rsidRDefault="00941AB4" w:rsidP="00DB24C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941AB4" w:rsidRDefault="00941AB4" w:rsidP="00DB24C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941AB4" w:rsidRDefault="00941AB4" w:rsidP="00DB24C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941AB4" w:rsidRPr="000553F6" w:rsidRDefault="00941AB4" w:rsidP="00DB24CA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DB24CA" w:rsidRPr="000553F6" w:rsidRDefault="00DB24CA" w:rsidP="00FC6E78">
            <w:pPr>
              <w:snapToGri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</w:tr>
    </w:tbl>
    <w:p w:rsidR="00C1592D" w:rsidRDefault="00C1592D" w:rsidP="008737CD">
      <w:pPr>
        <w:jc w:val="both"/>
        <w:rPr>
          <w:rFonts w:ascii="Times New Roman" w:hAnsi="Times New Roman"/>
        </w:rPr>
      </w:pPr>
    </w:p>
    <w:p w:rsidR="00CF0475" w:rsidRDefault="00CF0475" w:rsidP="008737CD">
      <w:pPr>
        <w:jc w:val="both"/>
        <w:rPr>
          <w:rFonts w:ascii="Times New Roman" w:hAnsi="Times New Roman"/>
        </w:rPr>
      </w:pPr>
    </w:p>
    <w:p w:rsidR="00CF0475" w:rsidRDefault="00CF0475" w:rsidP="008737CD">
      <w:pPr>
        <w:jc w:val="both"/>
        <w:rPr>
          <w:rFonts w:ascii="Times New Roman" w:hAnsi="Times New Roman"/>
        </w:rPr>
      </w:pPr>
    </w:p>
    <w:p w:rsidR="00CF0475" w:rsidRDefault="00CF0475" w:rsidP="008737CD">
      <w:pPr>
        <w:jc w:val="both"/>
        <w:rPr>
          <w:rFonts w:ascii="Times New Roman" w:hAnsi="Times New Roman"/>
        </w:rPr>
      </w:pPr>
    </w:p>
    <w:p w:rsidR="00CF0475" w:rsidRDefault="00CF0475" w:rsidP="008737CD">
      <w:pPr>
        <w:jc w:val="both"/>
        <w:rPr>
          <w:rFonts w:ascii="Times New Roman" w:hAnsi="Times New Roman"/>
        </w:rPr>
      </w:pPr>
    </w:p>
    <w:p w:rsidR="00CF0475" w:rsidRDefault="00CF0475" w:rsidP="008737CD">
      <w:pPr>
        <w:jc w:val="both"/>
        <w:rPr>
          <w:rFonts w:ascii="Times New Roman" w:hAnsi="Times New Roman"/>
        </w:rPr>
      </w:pPr>
    </w:p>
    <w:sectPr w:rsidR="00CF0475" w:rsidSect="008B6E29">
      <w:headerReference w:type="default" r:id="rId9"/>
      <w:footerReference w:type="default" r:id="rId10"/>
      <w:pgSz w:w="11906" w:h="16838"/>
      <w:pgMar w:top="936" w:right="936" w:bottom="1134" w:left="1701" w:header="709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F87" w:rsidRDefault="00E51F87">
      <w:r>
        <w:separator/>
      </w:r>
    </w:p>
  </w:endnote>
  <w:endnote w:type="continuationSeparator" w:id="0">
    <w:p w:rsidR="00E51F87" w:rsidRDefault="00E51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487" w:rsidRPr="000A022F" w:rsidRDefault="00F20487" w:rsidP="00160869">
    <w:pPr>
      <w:pBdr>
        <w:bottom w:val="single" w:sz="6" w:space="1" w:color="auto"/>
      </w:pBdr>
      <w:rPr>
        <w:rFonts w:ascii="Times New Roman" w:hAnsi="Times New Roman"/>
        <w:sz w:val="20"/>
        <w:szCs w:val="20"/>
      </w:rPr>
    </w:pPr>
  </w:p>
  <w:tbl>
    <w:tblPr>
      <w:tblW w:w="9180" w:type="dxa"/>
      <w:tblInd w:w="-38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3"/>
      <w:gridCol w:w="6662"/>
      <w:gridCol w:w="425"/>
    </w:tblGrid>
    <w:tr w:rsidR="00F20487" w:rsidRPr="000A022F" w:rsidTr="0009504D">
      <w:tc>
        <w:tcPr>
          <w:tcW w:w="2093" w:type="dxa"/>
        </w:tcPr>
        <w:p w:rsidR="00F20487" w:rsidRPr="000A022F" w:rsidRDefault="00F20487" w:rsidP="00873B57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sz w:val="10"/>
              <w:szCs w:val="10"/>
            </w:rPr>
          </w:pPr>
        </w:p>
        <w:p w:rsidR="00F20487" w:rsidRPr="00731467" w:rsidRDefault="00F20487" w:rsidP="0009504D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b/>
              <w:i/>
              <w:sz w:val="20"/>
              <w:szCs w:val="20"/>
            </w:rPr>
          </w:pPr>
        </w:p>
      </w:tc>
      <w:tc>
        <w:tcPr>
          <w:tcW w:w="6662" w:type="dxa"/>
        </w:tcPr>
        <w:p w:rsidR="00F20487" w:rsidRPr="000A022F" w:rsidRDefault="00F20487" w:rsidP="0009504D">
          <w:pPr>
            <w:tabs>
              <w:tab w:val="center" w:pos="5742"/>
              <w:tab w:val="right" w:pos="8838"/>
            </w:tabs>
            <w:jc w:val="right"/>
            <w:rPr>
              <w:rFonts w:ascii="Times New Roman" w:hAnsi="Times New Roman"/>
              <w:sz w:val="10"/>
              <w:szCs w:val="10"/>
            </w:rPr>
          </w:pPr>
        </w:p>
        <w:p w:rsidR="00F20487" w:rsidRPr="000A022F" w:rsidRDefault="00F20487" w:rsidP="0009504D">
          <w:pPr>
            <w:tabs>
              <w:tab w:val="center" w:pos="5742"/>
              <w:tab w:val="right" w:pos="8838"/>
            </w:tabs>
            <w:jc w:val="right"/>
            <w:rPr>
              <w:rFonts w:ascii="Times New Roman" w:hAnsi="Times New Roman"/>
              <w:sz w:val="10"/>
              <w:szCs w:val="10"/>
            </w:rPr>
          </w:pPr>
        </w:p>
        <w:p w:rsidR="00F20487" w:rsidRPr="000A022F" w:rsidRDefault="00F20487" w:rsidP="0009504D">
          <w:pPr>
            <w:tabs>
              <w:tab w:val="center" w:pos="5742"/>
              <w:tab w:val="right" w:pos="8838"/>
            </w:tabs>
            <w:jc w:val="right"/>
            <w:rPr>
              <w:rFonts w:ascii="Times New Roman" w:hAnsi="Times New Roman"/>
              <w:sz w:val="16"/>
              <w:szCs w:val="16"/>
            </w:rPr>
          </w:pPr>
          <w:r w:rsidRPr="000A022F">
            <w:rPr>
              <w:rFonts w:ascii="Times New Roman" w:hAnsi="Times New Roman"/>
              <w:sz w:val="16"/>
              <w:szCs w:val="16"/>
            </w:rPr>
            <w:t xml:space="preserve">Secretaria de Estado de Cultura </w:t>
          </w:r>
        </w:p>
        <w:p w:rsidR="00F20487" w:rsidRPr="000A022F" w:rsidRDefault="00F20487" w:rsidP="0009504D">
          <w:pPr>
            <w:tabs>
              <w:tab w:val="center" w:pos="5742"/>
              <w:tab w:val="right" w:pos="8838"/>
            </w:tabs>
            <w:jc w:val="right"/>
            <w:rPr>
              <w:rFonts w:ascii="Times New Roman" w:hAnsi="Times New Roman"/>
              <w:sz w:val="16"/>
              <w:szCs w:val="16"/>
            </w:rPr>
          </w:pPr>
          <w:r w:rsidRPr="000A022F">
            <w:rPr>
              <w:rFonts w:ascii="Times New Roman" w:hAnsi="Times New Roman"/>
              <w:sz w:val="16"/>
              <w:szCs w:val="16"/>
            </w:rPr>
            <w:t>Anexo do Teatro Nacional Cláudio Santoro - Via N-2, CEP 70.070-200 - Brasília-</w:t>
          </w:r>
          <w:proofErr w:type="gramStart"/>
          <w:r w:rsidRPr="000A022F">
            <w:rPr>
              <w:rFonts w:ascii="Times New Roman" w:hAnsi="Times New Roman"/>
              <w:sz w:val="16"/>
              <w:szCs w:val="16"/>
            </w:rPr>
            <w:t>DF</w:t>
          </w:r>
          <w:proofErr w:type="gramEnd"/>
        </w:p>
        <w:p w:rsidR="00F20487" w:rsidRPr="000A022F" w:rsidRDefault="00F20487" w:rsidP="00207BDD">
          <w:pPr>
            <w:tabs>
              <w:tab w:val="left" w:pos="2175"/>
              <w:tab w:val="center" w:pos="5742"/>
              <w:tab w:val="right" w:pos="7089"/>
              <w:tab w:val="right" w:pos="8838"/>
            </w:tabs>
            <w:rPr>
              <w:rFonts w:ascii="Times New Roman" w:hAnsi="Times New Roman"/>
              <w:sz w:val="12"/>
              <w:szCs w:val="20"/>
            </w:rPr>
          </w:pPr>
          <w:r w:rsidRPr="000A022F">
            <w:rPr>
              <w:rFonts w:ascii="Times New Roman" w:hAnsi="Times New Roman"/>
              <w:sz w:val="16"/>
              <w:szCs w:val="16"/>
            </w:rPr>
            <w:tab/>
          </w:r>
          <w:r w:rsidRPr="000A022F">
            <w:rPr>
              <w:rFonts w:ascii="Times New Roman" w:hAnsi="Times New Roman"/>
              <w:sz w:val="16"/>
              <w:szCs w:val="16"/>
            </w:rPr>
            <w:tab/>
          </w:r>
        </w:p>
      </w:tc>
      <w:tc>
        <w:tcPr>
          <w:tcW w:w="425" w:type="dxa"/>
        </w:tcPr>
        <w:p w:rsidR="00F20487" w:rsidRPr="000A022F" w:rsidRDefault="00F20487" w:rsidP="0009504D">
          <w:pPr>
            <w:tabs>
              <w:tab w:val="center" w:pos="4419"/>
              <w:tab w:val="right" w:pos="8838"/>
            </w:tabs>
            <w:ind w:left="351"/>
            <w:jc w:val="right"/>
            <w:rPr>
              <w:rFonts w:ascii="Times New Roman" w:hAnsi="Times New Roman"/>
              <w:sz w:val="10"/>
              <w:szCs w:val="10"/>
            </w:rPr>
          </w:pPr>
        </w:p>
        <w:p w:rsidR="00F20487" w:rsidRPr="000A022F" w:rsidRDefault="00F20487" w:rsidP="0009504D">
          <w:pPr>
            <w:tabs>
              <w:tab w:val="center" w:pos="4419"/>
              <w:tab w:val="right" w:pos="8838"/>
            </w:tabs>
            <w:ind w:left="-393" w:right="-70"/>
            <w:jc w:val="right"/>
            <w:rPr>
              <w:rFonts w:ascii="Times New Roman" w:hAnsi="Times New Roman"/>
              <w:sz w:val="20"/>
              <w:szCs w:val="20"/>
            </w:rPr>
          </w:pPr>
        </w:p>
      </w:tc>
    </w:tr>
  </w:tbl>
  <w:p w:rsidR="00F20487" w:rsidRDefault="00F2048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F87" w:rsidRDefault="00E51F87">
      <w:r>
        <w:separator/>
      </w:r>
    </w:p>
  </w:footnote>
  <w:footnote w:type="continuationSeparator" w:id="0">
    <w:p w:rsidR="00E51F87" w:rsidRDefault="00E51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3" w:type="dxa"/>
      <w:tblLayout w:type="fixed"/>
      <w:tblLook w:val="01E0" w:firstRow="1" w:lastRow="1" w:firstColumn="1" w:lastColumn="1" w:noHBand="0" w:noVBand="0"/>
    </w:tblPr>
    <w:tblGrid>
      <w:gridCol w:w="1242"/>
      <w:gridCol w:w="6445"/>
      <w:gridCol w:w="2486"/>
    </w:tblGrid>
    <w:tr w:rsidR="00F20487" w:rsidRPr="000A022F" w:rsidTr="001160DE">
      <w:trPr>
        <w:trHeight w:val="997"/>
      </w:trPr>
      <w:tc>
        <w:tcPr>
          <w:tcW w:w="1242" w:type="dxa"/>
        </w:tcPr>
        <w:p w:rsidR="00F20487" w:rsidRPr="000A022F" w:rsidRDefault="00F20487" w:rsidP="0009504D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noProof/>
              <w:sz w:val="20"/>
              <w:szCs w:val="20"/>
            </w:rPr>
            <w:drawing>
              <wp:inline distT="0" distB="0" distL="0" distR="0" wp14:anchorId="08BD5DAB" wp14:editId="63BF2E94">
                <wp:extent cx="686550" cy="694357"/>
                <wp:effectExtent l="0" t="0" r="0" b="0"/>
                <wp:docPr id="1" name="Imagem 4" descr="Descrição: 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Descrição: 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6459" cy="69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5" w:type="dxa"/>
          <w:vAlign w:val="center"/>
        </w:tcPr>
        <w:p w:rsidR="00F20487" w:rsidRPr="00160869" w:rsidRDefault="00F20487" w:rsidP="0009504D">
          <w:pPr>
            <w:tabs>
              <w:tab w:val="center" w:pos="4419"/>
              <w:tab w:val="right" w:pos="7852"/>
            </w:tabs>
            <w:rPr>
              <w:rFonts w:ascii="Calibri" w:hAnsi="Calibri" w:cs="Calibri"/>
              <w:b/>
            </w:rPr>
          </w:pPr>
          <w:r w:rsidRPr="00160869">
            <w:rPr>
              <w:rFonts w:ascii="Calibri" w:hAnsi="Calibri" w:cs="Calibri"/>
              <w:b/>
            </w:rPr>
            <w:t>GOVERNO DO DISTRITO FEDERAL</w:t>
          </w:r>
        </w:p>
        <w:p w:rsidR="00F20487" w:rsidRPr="00160869" w:rsidRDefault="00F20487" w:rsidP="0009504D">
          <w:pPr>
            <w:tabs>
              <w:tab w:val="center" w:pos="4419"/>
              <w:tab w:val="right" w:pos="8838"/>
            </w:tabs>
            <w:rPr>
              <w:rFonts w:ascii="Calibri" w:hAnsi="Calibri" w:cs="Calibri"/>
              <w:b/>
            </w:rPr>
          </w:pPr>
          <w:r w:rsidRPr="00160869">
            <w:rPr>
              <w:rFonts w:ascii="Calibri" w:hAnsi="Calibri" w:cs="Calibri"/>
              <w:b/>
            </w:rPr>
            <w:t>Secretaria de Estado de Cultura</w:t>
          </w:r>
          <w:r w:rsidR="0047416C">
            <w:rPr>
              <w:rFonts w:ascii="Calibri" w:hAnsi="Calibri" w:cs="Calibri"/>
              <w:b/>
            </w:rPr>
            <w:t xml:space="preserve"> e Economia Criativa</w:t>
          </w:r>
        </w:p>
        <w:p w:rsidR="00F20487" w:rsidRPr="000A022F" w:rsidRDefault="005555F0" w:rsidP="0047416C">
          <w:pPr>
            <w:tabs>
              <w:tab w:val="center" w:pos="4419"/>
              <w:tab w:val="right" w:pos="8838"/>
            </w:tabs>
            <w:rPr>
              <w:rFonts w:ascii="Tahoma" w:hAnsi="Tahoma" w:cs="David"/>
            </w:rPr>
          </w:pPr>
          <w:r>
            <w:rPr>
              <w:rFonts w:ascii="Calibri" w:hAnsi="Calibri" w:cs="Calibri"/>
              <w:b/>
            </w:rPr>
            <w:t xml:space="preserve">Subsecretaria de </w:t>
          </w:r>
          <w:r w:rsidR="0047416C">
            <w:rPr>
              <w:rFonts w:ascii="Calibri" w:hAnsi="Calibri" w:cs="Calibri"/>
              <w:b/>
            </w:rPr>
            <w:t>Fomento e Incentivo Cultural</w:t>
          </w:r>
          <w:r>
            <w:rPr>
              <w:rFonts w:ascii="Calibri" w:hAnsi="Calibri" w:cs="Calibri"/>
              <w:b/>
            </w:rPr>
            <w:t xml:space="preserve"> </w:t>
          </w:r>
        </w:p>
      </w:tc>
      <w:tc>
        <w:tcPr>
          <w:tcW w:w="2486" w:type="dxa"/>
          <w:vAlign w:val="center"/>
        </w:tcPr>
        <w:p w:rsidR="00F20487" w:rsidRPr="000A022F" w:rsidRDefault="00F20487" w:rsidP="0009504D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</w:tbl>
  <w:p w:rsidR="00F20487" w:rsidRDefault="00F2048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33F6C"/>
    <w:multiLevelType w:val="hybridMultilevel"/>
    <w:tmpl w:val="71C28AF8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058A8"/>
    <w:multiLevelType w:val="multilevel"/>
    <w:tmpl w:val="BB60FE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74C44DB5"/>
    <w:multiLevelType w:val="hybridMultilevel"/>
    <w:tmpl w:val="D4E878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7D"/>
    <w:rsid w:val="000005B3"/>
    <w:rsid w:val="00004D30"/>
    <w:rsid w:val="00005F52"/>
    <w:rsid w:val="00006C0F"/>
    <w:rsid w:val="00013ED8"/>
    <w:rsid w:val="00014103"/>
    <w:rsid w:val="00021079"/>
    <w:rsid w:val="00022422"/>
    <w:rsid w:val="00024F13"/>
    <w:rsid w:val="00030122"/>
    <w:rsid w:val="00033C09"/>
    <w:rsid w:val="00035097"/>
    <w:rsid w:val="00045688"/>
    <w:rsid w:val="000465CA"/>
    <w:rsid w:val="00053E1F"/>
    <w:rsid w:val="000546E9"/>
    <w:rsid w:val="000553F6"/>
    <w:rsid w:val="00057FC8"/>
    <w:rsid w:val="00060C10"/>
    <w:rsid w:val="00067A5A"/>
    <w:rsid w:val="00072797"/>
    <w:rsid w:val="0007790E"/>
    <w:rsid w:val="00077DCE"/>
    <w:rsid w:val="0008350B"/>
    <w:rsid w:val="00084808"/>
    <w:rsid w:val="00085429"/>
    <w:rsid w:val="000878B2"/>
    <w:rsid w:val="00094184"/>
    <w:rsid w:val="0009460A"/>
    <w:rsid w:val="0009504D"/>
    <w:rsid w:val="000A1850"/>
    <w:rsid w:val="000B0DB4"/>
    <w:rsid w:val="000B24A1"/>
    <w:rsid w:val="000B45DD"/>
    <w:rsid w:val="000B47A5"/>
    <w:rsid w:val="000C10BF"/>
    <w:rsid w:val="000C23AD"/>
    <w:rsid w:val="000C32C4"/>
    <w:rsid w:val="000D1628"/>
    <w:rsid w:val="000D2A77"/>
    <w:rsid w:val="000D4323"/>
    <w:rsid w:val="000D4F71"/>
    <w:rsid w:val="000E0305"/>
    <w:rsid w:val="000E083A"/>
    <w:rsid w:val="000E20BF"/>
    <w:rsid w:val="000E3A7B"/>
    <w:rsid w:val="000E44ED"/>
    <w:rsid w:val="000E505C"/>
    <w:rsid w:val="000E5939"/>
    <w:rsid w:val="000F08FA"/>
    <w:rsid w:val="000F4DF3"/>
    <w:rsid w:val="000F7642"/>
    <w:rsid w:val="00100019"/>
    <w:rsid w:val="00103ED0"/>
    <w:rsid w:val="00111049"/>
    <w:rsid w:val="001160DE"/>
    <w:rsid w:val="001174D2"/>
    <w:rsid w:val="00117C18"/>
    <w:rsid w:val="00127BE4"/>
    <w:rsid w:val="001311F1"/>
    <w:rsid w:val="001410C1"/>
    <w:rsid w:val="00143C21"/>
    <w:rsid w:val="0014725E"/>
    <w:rsid w:val="0015308E"/>
    <w:rsid w:val="001547A7"/>
    <w:rsid w:val="00160869"/>
    <w:rsid w:val="001620F0"/>
    <w:rsid w:val="00162954"/>
    <w:rsid w:val="00163E2E"/>
    <w:rsid w:val="001676B4"/>
    <w:rsid w:val="001678A7"/>
    <w:rsid w:val="001736C0"/>
    <w:rsid w:val="001748B5"/>
    <w:rsid w:val="00183AB7"/>
    <w:rsid w:val="001849F6"/>
    <w:rsid w:val="00184A06"/>
    <w:rsid w:val="00190838"/>
    <w:rsid w:val="00190EFD"/>
    <w:rsid w:val="00191234"/>
    <w:rsid w:val="00191B61"/>
    <w:rsid w:val="001929EF"/>
    <w:rsid w:val="00192FC9"/>
    <w:rsid w:val="001961A6"/>
    <w:rsid w:val="001A2271"/>
    <w:rsid w:val="001A4EC3"/>
    <w:rsid w:val="001A5138"/>
    <w:rsid w:val="001A6D41"/>
    <w:rsid w:val="001A7BE2"/>
    <w:rsid w:val="001A7FD6"/>
    <w:rsid w:val="001B0604"/>
    <w:rsid w:val="001B3266"/>
    <w:rsid w:val="001C089D"/>
    <w:rsid w:val="001C0D8B"/>
    <w:rsid w:val="001C3A9F"/>
    <w:rsid w:val="001C4626"/>
    <w:rsid w:val="001C6079"/>
    <w:rsid w:val="001C77EE"/>
    <w:rsid w:val="001D0B8F"/>
    <w:rsid w:val="001D1C8D"/>
    <w:rsid w:val="001D4F94"/>
    <w:rsid w:val="001D530B"/>
    <w:rsid w:val="001D62A0"/>
    <w:rsid w:val="001D6B53"/>
    <w:rsid w:val="001D74BC"/>
    <w:rsid w:val="001E04E9"/>
    <w:rsid w:val="001E2169"/>
    <w:rsid w:val="001E2231"/>
    <w:rsid w:val="001F19A5"/>
    <w:rsid w:val="001F2555"/>
    <w:rsid w:val="001F2F89"/>
    <w:rsid w:val="001F57F4"/>
    <w:rsid w:val="001F6FC0"/>
    <w:rsid w:val="00203B75"/>
    <w:rsid w:val="002043A8"/>
    <w:rsid w:val="0020487B"/>
    <w:rsid w:val="00205146"/>
    <w:rsid w:val="00207BDD"/>
    <w:rsid w:val="002104F4"/>
    <w:rsid w:val="002116E6"/>
    <w:rsid w:val="00216B66"/>
    <w:rsid w:val="00221125"/>
    <w:rsid w:val="002236F2"/>
    <w:rsid w:val="00224783"/>
    <w:rsid w:val="00226F65"/>
    <w:rsid w:val="002328D8"/>
    <w:rsid w:val="002329F3"/>
    <w:rsid w:val="00232D67"/>
    <w:rsid w:val="00233178"/>
    <w:rsid w:val="002342B7"/>
    <w:rsid w:val="0023472C"/>
    <w:rsid w:val="002366F0"/>
    <w:rsid w:val="00237984"/>
    <w:rsid w:val="00240709"/>
    <w:rsid w:val="00241EBE"/>
    <w:rsid w:val="00242C05"/>
    <w:rsid w:val="00243061"/>
    <w:rsid w:val="00243CC4"/>
    <w:rsid w:val="0024562B"/>
    <w:rsid w:val="002517A2"/>
    <w:rsid w:val="00256258"/>
    <w:rsid w:val="002647E6"/>
    <w:rsid w:val="0026619D"/>
    <w:rsid w:val="00267070"/>
    <w:rsid w:val="00274B63"/>
    <w:rsid w:val="00274BD4"/>
    <w:rsid w:val="00276303"/>
    <w:rsid w:val="00276A72"/>
    <w:rsid w:val="0028241A"/>
    <w:rsid w:val="0028495F"/>
    <w:rsid w:val="00287034"/>
    <w:rsid w:val="002932A6"/>
    <w:rsid w:val="0029356B"/>
    <w:rsid w:val="002A1525"/>
    <w:rsid w:val="002A2A04"/>
    <w:rsid w:val="002A3E3E"/>
    <w:rsid w:val="002B023C"/>
    <w:rsid w:val="002B0621"/>
    <w:rsid w:val="002B120A"/>
    <w:rsid w:val="002B3108"/>
    <w:rsid w:val="002B5316"/>
    <w:rsid w:val="002B6030"/>
    <w:rsid w:val="002B62E2"/>
    <w:rsid w:val="002C2393"/>
    <w:rsid w:val="002C5D6D"/>
    <w:rsid w:val="002D1469"/>
    <w:rsid w:val="002D1790"/>
    <w:rsid w:val="002D18C2"/>
    <w:rsid w:val="002D1C32"/>
    <w:rsid w:val="002D613C"/>
    <w:rsid w:val="002D745E"/>
    <w:rsid w:val="002E0E8D"/>
    <w:rsid w:val="002E723E"/>
    <w:rsid w:val="002E74CF"/>
    <w:rsid w:val="002F039A"/>
    <w:rsid w:val="002F1316"/>
    <w:rsid w:val="002F148B"/>
    <w:rsid w:val="002F15C0"/>
    <w:rsid w:val="0030021E"/>
    <w:rsid w:val="003045F0"/>
    <w:rsid w:val="00305C74"/>
    <w:rsid w:val="00306DC8"/>
    <w:rsid w:val="00307A0F"/>
    <w:rsid w:val="00307E61"/>
    <w:rsid w:val="0031488F"/>
    <w:rsid w:val="003204DD"/>
    <w:rsid w:val="00320B17"/>
    <w:rsid w:val="00324A3B"/>
    <w:rsid w:val="00325B13"/>
    <w:rsid w:val="00330835"/>
    <w:rsid w:val="00333C06"/>
    <w:rsid w:val="00350ECB"/>
    <w:rsid w:val="00351B94"/>
    <w:rsid w:val="00352924"/>
    <w:rsid w:val="00354CE2"/>
    <w:rsid w:val="003567B3"/>
    <w:rsid w:val="0035731D"/>
    <w:rsid w:val="00357839"/>
    <w:rsid w:val="00360127"/>
    <w:rsid w:val="00361A97"/>
    <w:rsid w:val="00371887"/>
    <w:rsid w:val="00375125"/>
    <w:rsid w:val="00377502"/>
    <w:rsid w:val="00381B94"/>
    <w:rsid w:val="00384892"/>
    <w:rsid w:val="003848EB"/>
    <w:rsid w:val="00386032"/>
    <w:rsid w:val="00386CC0"/>
    <w:rsid w:val="00391D94"/>
    <w:rsid w:val="00397315"/>
    <w:rsid w:val="003A305D"/>
    <w:rsid w:val="003A369D"/>
    <w:rsid w:val="003A4EF9"/>
    <w:rsid w:val="003A52BF"/>
    <w:rsid w:val="003A591F"/>
    <w:rsid w:val="003A6C39"/>
    <w:rsid w:val="003A74F3"/>
    <w:rsid w:val="003B0337"/>
    <w:rsid w:val="003B116E"/>
    <w:rsid w:val="003C3151"/>
    <w:rsid w:val="003D6039"/>
    <w:rsid w:val="003D6AB1"/>
    <w:rsid w:val="003D6EA2"/>
    <w:rsid w:val="003D790E"/>
    <w:rsid w:val="003D7B94"/>
    <w:rsid w:val="003E0C65"/>
    <w:rsid w:val="003E570A"/>
    <w:rsid w:val="003F0177"/>
    <w:rsid w:val="003F1D81"/>
    <w:rsid w:val="003F2C3D"/>
    <w:rsid w:val="003F74E1"/>
    <w:rsid w:val="003F7D8D"/>
    <w:rsid w:val="004027B0"/>
    <w:rsid w:val="0040456C"/>
    <w:rsid w:val="00404E78"/>
    <w:rsid w:val="004050F3"/>
    <w:rsid w:val="0040757F"/>
    <w:rsid w:val="00410A54"/>
    <w:rsid w:val="00413213"/>
    <w:rsid w:val="00415341"/>
    <w:rsid w:val="00415878"/>
    <w:rsid w:val="00416AB4"/>
    <w:rsid w:val="00423BF5"/>
    <w:rsid w:val="00424188"/>
    <w:rsid w:val="004245D9"/>
    <w:rsid w:val="00432B89"/>
    <w:rsid w:val="004400EC"/>
    <w:rsid w:val="00446712"/>
    <w:rsid w:val="004475C3"/>
    <w:rsid w:val="00447B29"/>
    <w:rsid w:val="00452CF0"/>
    <w:rsid w:val="00452E93"/>
    <w:rsid w:val="00454A4F"/>
    <w:rsid w:val="004557BB"/>
    <w:rsid w:val="00456CD2"/>
    <w:rsid w:val="00461B80"/>
    <w:rsid w:val="00461BD2"/>
    <w:rsid w:val="004622ED"/>
    <w:rsid w:val="00463E42"/>
    <w:rsid w:val="004671B7"/>
    <w:rsid w:val="004676C9"/>
    <w:rsid w:val="00467C06"/>
    <w:rsid w:val="00471848"/>
    <w:rsid w:val="00472109"/>
    <w:rsid w:val="00473436"/>
    <w:rsid w:val="00474066"/>
    <w:rsid w:val="0047416C"/>
    <w:rsid w:val="00474298"/>
    <w:rsid w:val="004742F9"/>
    <w:rsid w:val="00476A97"/>
    <w:rsid w:val="004773D0"/>
    <w:rsid w:val="00482BCE"/>
    <w:rsid w:val="00484209"/>
    <w:rsid w:val="004853DD"/>
    <w:rsid w:val="00486ED6"/>
    <w:rsid w:val="00487B70"/>
    <w:rsid w:val="00493410"/>
    <w:rsid w:val="00494A13"/>
    <w:rsid w:val="00497DDF"/>
    <w:rsid w:val="004A0C6C"/>
    <w:rsid w:val="004A15DB"/>
    <w:rsid w:val="004A2691"/>
    <w:rsid w:val="004A32FE"/>
    <w:rsid w:val="004A4417"/>
    <w:rsid w:val="004A519B"/>
    <w:rsid w:val="004A5378"/>
    <w:rsid w:val="004B2AB4"/>
    <w:rsid w:val="004B3428"/>
    <w:rsid w:val="004B595C"/>
    <w:rsid w:val="004B6357"/>
    <w:rsid w:val="004B7B01"/>
    <w:rsid w:val="004C2F41"/>
    <w:rsid w:val="004C5D8F"/>
    <w:rsid w:val="004C6869"/>
    <w:rsid w:val="004C7899"/>
    <w:rsid w:val="004D04DC"/>
    <w:rsid w:val="004D0571"/>
    <w:rsid w:val="004D2638"/>
    <w:rsid w:val="004D5A0C"/>
    <w:rsid w:val="004E4C62"/>
    <w:rsid w:val="004F0245"/>
    <w:rsid w:val="004F646C"/>
    <w:rsid w:val="0050008C"/>
    <w:rsid w:val="005047F4"/>
    <w:rsid w:val="00504A8A"/>
    <w:rsid w:val="00504BD8"/>
    <w:rsid w:val="00506C51"/>
    <w:rsid w:val="00511238"/>
    <w:rsid w:val="00513CC8"/>
    <w:rsid w:val="00514E80"/>
    <w:rsid w:val="005177C8"/>
    <w:rsid w:val="00517D01"/>
    <w:rsid w:val="00520227"/>
    <w:rsid w:val="00520843"/>
    <w:rsid w:val="00523887"/>
    <w:rsid w:val="00524CBA"/>
    <w:rsid w:val="00524F2A"/>
    <w:rsid w:val="0052761D"/>
    <w:rsid w:val="0052794E"/>
    <w:rsid w:val="00527E8E"/>
    <w:rsid w:val="005303FB"/>
    <w:rsid w:val="005324CC"/>
    <w:rsid w:val="00537EAB"/>
    <w:rsid w:val="00537F46"/>
    <w:rsid w:val="00541285"/>
    <w:rsid w:val="00541918"/>
    <w:rsid w:val="005452DC"/>
    <w:rsid w:val="00545B0C"/>
    <w:rsid w:val="0055108C"/>
    <w:rsid w:val="00554361"/>
    <w:rsid w:val="005555F0"/>
    <w:rsid w:val="0055590F"/>
    <w:rsid w:val="005570BF"/>
    <w:rsid w:val="0055747A"/>
    <w:rsid w:val="00561324"/>
    <w:rsid w:val="00565EB3"/>
    <w:rsid w:val="00567579"/>
    <w:rsid w:val="00572EB5"/>
    <w:rsid w:val="005767D4"/>
    <w:rsid w:val="0057762F"/>
    <w:rsid w:val="00580271"/>
    <w:rsid w:val="0058436B"/>
    <w:rsid w:val="005900D8"/>
    <w:rsid w:val="005919B3"/>
    <w:rsid w:val="0059521E"/>
    <w:rsid w:val="00597732"/>
    <w:rsid w:val="005A0131"/>
    <w:rsid w:val="005A0A68"/>
    <w:rsid w:val="005A5A86"/>
    <w:rsid w:val="005B0992"/>
    <w:rsid w:val="005B1FD5"/>
    <w:rsid w:val="005B3C5F"/>
    <w:rsid w:val="005B422B"/>
    <w:rsid w:val="005B7296"/>
    <w:rsid w:val="005C2143"/>
    <w:rsid w:val="005C5F32"/>
    <w:rsid w:val="005D0CE4"/>
    <w:rsid w:val="005D22A0"/>
    <w:rsid w:val="005D2326"/>
    <w:rsid w:val="005D2739"/>
    <w:rsid w:val="005D46DC"/>
    <w:rsid w:val="005D4B67"/>
    <w:rsid w:val="005D7B74"/>
    <w:rsid w:val="005E0A38"/>
    <w:rsid w:val="005E1DF7"/>
    <w:rsid w:val="005E1E71"/>
    <w:rsid w:val="005E5C66"/>
    <w:rsid w:val="005E62B3"/>
    <w:rsid w:val="005E6F6C"/>
    <w:rsid w:val="005F0289"/>
    <w:rsid w:val="005F17D5"/>
    <w:rsid w:val="005F4B7E"/>
    <w:rsid w:val="00600468"/>
    <w:rsid w:val="00603F0E"/>
    <w:rsid w:val="0061109A"/>
    <w:rsid w:val="0061365A"/>
    <w:rsid w:val="006161C2"/>
    <w:rsid w:val="006203B7"/>
    <w:rsid w:val="0062129D"/>
    <w:rsid w:val="00621635"/>
    <w:rsid w:val="00622AB8"/>
    <w:rsid w:val="00633973"/>
    <w:rsid w:val="0063494E"/>
    <w:rsid w:val="00634AB3"/>
    <w:rsid w:val="006376C2"/>
    <w:rsid w:val="006419D0"/>
    <w:rsid w:val="00643712"/>
    <w:rsid w:val="0064510B"/>
    <w:rsid w:val="00645378"/>
    <w:rsid w:val="00645B01"/>
    <w:rsid w:val="006551FB"/>
    <w:rsid w:val="00656FC4"/>
    <w:rsid w:val="00663A5B"/>
    <w:rsid w:val="00664968"/>
    <w:rsid w:val="00666CF6"/>
    <w:rsid w:val="006717CD"/>
    <w:rsid w:val="0067279D"/>
    <w:rsid w:val="00675189"/>
    <w:rsid w:val="00675D81"/>
    <w:rsid w:val="00681772"/>
    <w:rsid w:val="00681854"/>
    <w:rsid w:val="00684DEB"/>
    <w:rsid w:val="00690173"/>
    <w:rsid w:val="006907B6"/>
    <w:rsid w:val="00691A3B"/>
    <w:rsid w:val="00692FD6"/>
    <w:rsid w:val="00693EB0"/>
    <w:rsid w:val="00694DEE"/>
    <w:rsid w:val="0069511D"/>
    <w:rsid w:val="0069594E"/>
    <w:rsid w:val="00696BC2"/>
    <w:rsid w:val="00697182"/>
    <w:rsid w:val="00697CF4"/>
    <w:rsid w:val="006A001B"/>
    <w:rsid w:val="006A0DE1"/>
    <w:rsid w:val="006A2F2E"/>
    <w:rsid w:val="006A3812"/>
    <w:rsid w:val="006A4802"/>
    <w:rsid w:val="006A4D04"/>
    <w:rsid w:val="006A6B4B"/>
    <w:rsid w:val="006B09C9"/>
    <w:rsid w:val="006B22AB"/>
    <w:rsid w:val="006B38E9"/>
    <w:rsid w:val="006B4654"/>
    <w:rsid w:val="006B4E0F"/>
    <w:rsid w:val="006B4F50"/>
    <w:rsid w:val="006B6F72"/>
    <w:rsid w:val="006B72B7"/>
    <w:rsid w:val="006C088E"/>
    <w:rsid w:val="006C2F1A"/>
    <w:rsid w:val="006C3B99"/>
    <w:rsid w:val="006C44A4"/>
    <w:rsid w:val="006C5549"/>
    <w:rsid w:val="006C6B1B"/>
    <w:rsid w:val="006D665E"/>
    <w:rsid w:val="006D7B24"/>
    <w:rsid w:val="006E0783"/>
    <w:rsid w:val="006E164E"/>
    <w:rsid w:val="006E4459"/>
    <w:rsid w:val="006E5F35"/>
    <w:rsid w:val="006F410C"/>
    <w:rsid w:val="006F74DE"/>
    <w:rsid w:val="00702F65"/>
    <w:rsid w:val="00703EB8"/>
    <w:rsid w:val="00710559"/>
    <w:rsid w:val="00711924"/>
    <w:rsid w:val="007147BA"/>
    <w:rsid w:val="0072197B"/>
    <w:rsid w:val="00722B3D"/>
    <w:rsid w:val="007257F5"/>
    <w:rsid w:val="007273D4"/>
    <w:rsid w:val="00740EF7"/>
    <w:rsid w:val="00747992"/>
    <w:rsid w:val="00750932"/>
    <w:rsid w:val="007548AD"/>
    <w:rsid w:val="00754AE6"/>
    <w:rsid w:val="00756009"/>
    <w:rsid w:val="0075623D"/>
    <w:rsid w:val="007653F0"/>
    <w:rsid w:val="0076727E"/>
    <w:rsid w:val="00767A15"/>
    <w:rsid w:val="00774522"/>
    <w:rsid w:val="00774715"/>
    <w:rsid w:val="00776125"/>
    <w:rsid w:val="00777BCB"/>
    <w:rsid w:val="00781C02"/>
    <w:rsid w:val="00783E58"/>
    <w:rsid w:val="00785397"/>
    <w:rsid w:val="0078585A"/>
    <w:rsid w:val="00792D3B"/>
    <w:rsid w:val="00795394"/>
    <w:rsid w:val="007959B4"/>
    <w:rsid w:val="007A1776"/>
    <w:rsid w:val="007A61FD"/>
    <w:rsid w:val="007B4D6C"/>
    <w:rsid w:val="007B5FFA"/>
    <w:rsid w:val="007C049D"/>
    <w:rsid w:val="007C08A5"/>
    <w:rsid w:val="007C2F46"/>
    <w:rsid w:val="007C7C21"/>
    <w:rsid w:val="007D137C"/>
    <w:rsid w:val="007D1408"/>
    <w:rsid w:val="007D2D0B"/>
    <w:rsid w:val="007D78C5"/>
    <w:rsid w:val="007E179C"/>
    <w:rsid w:val="007E2061"/>
    <w:rsid w:val="007E37A1"/>
    <w:rsid w:val="007F03EB"/>
    <w:rsid w:val="007F358B"/>
    <w:rsid w:val="007F481A"/>
    <w:rsid w:val="007F4F38"/>
    <w:rsid w:val="007F658D"/>
    <w:rsid w:val="007F6E6C"/>
    <w:rsid w:val="007F7F31"/>
    <w:rsid w:val="0080356E"/>
    <w:rsid w:val="00804680"/>
    <w:rsid w:val="00812F85"/>
    <w:rsid w:val="008132DA"/>
    <w:rsid w:val="00813A2B"/>
    <w:rsid w:val="00816739"/>
    <w:rsid w:val="00817285"/>
    <w:rsid w:val="008202FF"/>
    <w:rsid w:val="00820F87"/>
    <w:rsid w:val="00823092"/>
    <w:rsid w:val="00823342"/>
    <w:rsid w:val="00823D6F"/>
    <w:rsid w:val="00824086"/>
    <w:rsid w:val="00830FAE"/>
    <w:rsid w:val="00831596"/>
    <w:rsid w:val="0083306B"/>
    <w:rsid w:val="00836171"/>
    <w:rsid w:val="008409B4"/>
    <w:rsid w:val="00842948"/>
    <w:rsid w:val="0084376B"/>
    <w:rsid w:val="00844131"/>
    <w:rsid w:val="008457E5"/>
    <w:rsid w:val="0084726F"/>
    <w:rsid w:val="0085028F"/>
    <w:rsid w:val="0085347A"/>
    <w:rsid w:val="00855417"/>
    <w:rsid w:val="00865D0B"/>
    <w:rsid w:val="0086638D"/>
    <w:rsid w:val="00867BAB"/>
    <w:rsid w:val="00871050"/>
    <w:rsid w:val="008737CD"/>
    <w:rsid w:val="00873B57"/>
    <w:rsid w:val="008740C4"/>
    <w:rsid w:val="00874590"/>
    <w:rsid w:val="00874B64"/>
    <w:rsid w:val="0087603F"/>
    <w:rsid w:val="008855BD"/>
    <w:rsid w:val="00887BA1"/>
    <w:rsid w:val="00890AA9"/>
    <w:rsid w:val="00892A52"/>
    <w:rsid w:val="00894F4D"/>
    <w:rsid w:val="00895469"/>
    <w:rsid w:val="00896E12"/>
    <w:rsid w:val="008A0BBC"/>
    <w:rsid w:val="008A3B6F"/>
    <w:rsid w:val="008A7208"/>
    <w:rsid w:val="008B09EA"/>
    <w:rsid w:val="008B0CE7"/>
    <w:rsid w:val="008B0DEA"/>
    <w:rsid w:val="008B0E58"/>
    <w:rsid w:val="008B3186"/>
    <w:rsid w:val="008B475D"/>
    <w:rsid w:val="008B5F0C"/>
    <w:rsid w:val="008B6629"/>
    <w:rsid w:val="008B66BE"/>
    <w:rsid w:val="008B6DE4"/>
    <w:rsid w:val="008B6E29"/>
    <w:rsid w:val="008C6844"/>
    <w:rsid w:val="008C75D3"/>
    <w:rsid w:val="008D093C"/>
    <w:rsid w:val="008D26BC"/>
    <w:rsid w:val="008D3F8E"/>
    <w:rsid w:val="008D7CD0"/>
    <w:rsid w:val="008E2451"/>
    <w:rsid w:val="008E26D3"/>
    <w:rsid w:val="008E7122"/>
    <w:rsid w:val="008E7237"/>
    <w:rsid w:val="008F1701"/>
    <w:rsid w:val="008F1D62"/>
    <w:rsid w:val="008F6ABA"/>
    <w:rsid w:val="0090308D"/>
    <w:rsid w:val="009038F6"/>
    <w:rsid w:val="00904EC3"/>
    <w:rsid w:val="00911056"/>
    <w:rsid w:val="00911864"/>
    <w:rsid w:val="0091694A"/>
    <w:rsid w:val="00920BE5"/>
    <w:rsid w:val="0092215E"/>
    <w:rsid w:val="00925046"/>
    <w:rsid w:val="0092565B"/>
    <w:rsid w:val="009265A7"/>
    <w:rsid w:val="009273C4"/>
    <w:rsid w:val="00932E02"/>
    <w:rsid w:val="00940B09"/>
    <w:rsid w:val="0094128E"/>
    <w:rsid w:val="00941462"/>
    <w:rsid w:val="00941AB4"/>
    <w:rsid w:val="00941EE2"/>
    <w:rsid w:val="00944100"/>
    <w:rsid w:val="00945E44"/>
    <w:rsid w:val="00950921"/>
    <w:rsid w:val="00950C93"/>
    <w:rsid w:val="00950D11"/>
    <w:rsid w:val="00951739"/>
    <w:rsid w:val="00955183"/>
    <w:rsid w:val="0095631B"/>
    <w:rsid w:val="00961590"/>
    <w:rsid w:val="00962586"/>
    <w:rsid w:val="00962900"/>
    <w:rsid w:val="00964282"/>
    <w:rsid w:val="009672E3"/>
    <w:rsid w:val="00976C73"/>
    <w:rsid w:val="00977E66"/>
    <w:rsid w:val="009802E1"/>
    <w:rsid w:val="009810AC"/>
    <w:rsid w:val="009832AB"/>
    <w:rsid w:val="00986A4F"/>
    <w:rsid w:val="00991404"/>
    <w:rsid w:val="00993C84"/>
    <w:rsid w:val="00996118"/>
    <w:rsid w:val="00997FAF"/>
    <w:rsid w:val="009A12CC"/>
    <w:rsid w:val="009A162A"/>
    <w:rsid w:val="009A4619"/>
    <w:rsid w:val="009A47E7"/>
    <w:rsid w:val="009B01EA"/>
    <w:rsid w:val="009B22BD"/>
    <w:rsid w:val="009B2C01"/>
    <w:rsid w:val="009B4A21"/>
    <w:rsid w:val="009B636C"/>
    <w:rsid w:val="009B77EB"/>
    <w:rsid w:val="009C1916"/>
    <w:rsid w:val="009C4396"/>
    <w:rsid w:val="009C712C"/>
    <w:rsid w:val="009C7DC2"/>
    <w:rsid w:val="009D19E2"/>
    <w:rsid w:val="009D3B08"/>
    <w:rsid w:val="009D3F17"/>
    <w:rsid w:val="009D79A5"/>
    <w:rsid w:val="009E376F"/>
    <w:rsid w:val="009E5960"/>
    <w:rsid w:val="009E59E9"/>
    <w:rsid w:val="009F5F09"/>
    <w:rsid w:val="009F5FFE"/>
    <w:rsid w:val="009F6BFA"/>
    <w:rsid w:val="00A03DEA"/>
    <w:rsid w:val="00A0597F"/>
    <w:rsid w:val="00A07536"/>
    <w:rsid w:val="00A106E6"/>
    <w:rsid w:val="00A10CBE"/>
    <w:rsid w:val="00A11172"/>
    <w:rsid w:val="00A13BBA"/>
    <w:rsid w:val="00A1664B"/>
    <w:rsid w:val="00A202C1"/>
    <w:rsid w:val="00A20359"/>
    <w:rsid w:val="00A24072"/>
    <w:rsid w:val="00A24424"/>
    <w:rsid w:val="00A274D2"/>
    <w:rsid w:val="00A36300"/>
    <w:rsid w:val="00A36B8F"/>
    <w:rsid w:val="00A37E77"/>
    <w:rsid w:val="00A41D74"/>
    <w:rsid w:val="00A42C94"/>
    <w:rsid w:val="00A43706"/>
    <w:rsid w:val="00A46B17"/>
    <w:rsid w:val="00A5018A"/>
    <w:rsid w:val="00A50535"/>
    <w:rsid w:val="00A50B54"/>
    <w:rsid w:val="00A5553F"/>
    <w:rsid w:val="00A5735E"/>
    <w:rsid w:val="00A603C7"/>
    <w:rsid w:val="00A605C9"/>
    <w:rsid w:val="00A60C3A"/>
    <w:rsid w:val="00A626A3"/>
    <w:rsid w:val="00A637FF"/>
    <w:rsid w:val="00A65030"/>
    <w:rsid w:val="00A65C03"/>
    <w:rsid w:val="00A670C9"/>
    <w:rsid w:val="00A67CF9"/>
    <w:rsid w:val="00A7047D"/>
    <w:rsid w:val="00A70BAC"/>
    <w:rsid w:val="00A72132"/>
    <w:rsid w:val="00A72AAA"/>
    <w:rsid w:val="00A74F0F"/>
    <w:rsid w:val="00A76D8C"/>
    <w:rsid w:val="00A77A05"/>
    <w:rsid w:val="00A80431"/>
    <w:rsid w:val="00A81D24"/>
    <w:rsid w:val="00A840E6"/>
    <w:rsid w:val="00A95363"/>
    <w:rsid w:val="00A95984"/>
    <w:rsid w:val="00A97506"/>
    <w:rsid w:val="00AA1E42"/>
    <w:rsid w:val="00AA22E4"/>
    <w:rsid w:val="00AA24E9"/>
    <w:rsid w:val="00AA5300"/>
    <w:rsid w:val="00AA699D"/>
    <w:rsid w:val="00AA7452"/>
    <w:rsid w:val="00AB189D"/>
    <w:rsid w:val="00AB29B4"/>
    <w:rsid w:val="00AB2C8C"/>
    <w:rsid w:val="00AB6687"/>
    <w:rsid w:val="00AB77BA"/>
    <w:rsid w:val="00AC2204"/>
    <w:rsid w:val="00AD0108"/>
    <w:rsid w:val="00AD26D6"/>
    <w:rsid w:val="00AD4016"/>
    <w:rsid w:val="00AD4110"/>
    <w:rsid w:val="00AD41F8"/>
    <w:rsid w:val="00AD42B4"/>
    <w:rsid w:val="00AD7788"/>
    <w:rsid w:val="00AE2F9F"/>
    <w:rsid w:val="00AE3C52"/>
    <w:rsid w:val="00AF21D9"/>
    <w:rsid w:val="00B04018"/>
    <w:rsid w:val="00B0462A"/>
    <w:rsid w:val="00B04BDF"/>
    <w:rsid w:val="00B12089"/>
    <w:rsid w:val="00B12AA0"/>
    <w:rsid w:val="00B167E6"/>
    <w:rsid w:val="00B2070A"/>
    <w:rsid w:val="00B21641"/>
    <w:rsid w:val="00B227F1"/>
    <w:rsid w:val="00B22A02"/>
    <w:rsid w:val="00B25D6F"/>
    <w:rsid w:val="00B31B86"/>
    <w:rsid w:val="00B3208B"/>
    <w:rsid w:val="00B320A3"/>
    <w:rsid w:val="00B33BD9"/>
    <w:rsid w:val="00B36C17"/>
    <w:rsid w:val="00B371C5"/>
    <w:rsid w:val="00B42796"/>
    <w:rsid w:val="00B42C0F"/>
    <w:rsid w:val="00B456F5"/>
    <w:rsid w:val="00B45EDB"/>
    <w:rsid w:val="00B53AC9"/>
    <w:rsid w:val="00B5547C"/>
    <w:rsid w:val="00B554EB"/>
    <w:rsid w:val="00B56007"/>
    <w:rsid w:val="00B56219"/>
    <w:rsid w:val="00B610CC"/>
    <w:rsid w:val="00B658C1"/>
    <w:rsid w:val="00B67B1E"/>
    <w:rsid w:val="00B67EE1"/>
    <w:rsid w:val="00B7383A"/>
    <w:rsid w:val="00B859F8"/>
    <w:rsid w:val="00B87112"/>
    <w:rsid w:val="00B87E88"/>
    <w:rsid w:val="00B93516"/>
    <w:rsid w:val="00BA108D"/>
    <w:rsid w:val="00BA69DF"/>
    <w:rsid w:val="00BA7D8C"/>
    <w:rsid w:val="00BA7F57"/>
    <w:rsid w:val="00BB0D92"/>
    <w:rsid w:val="00BB26B2"/>
    <w:rsid w:val="00BB54A2"/>
    <w:rsid w:val="00BC1197"/>
    <w:rsid w:val="00BD6203"/>
    <w:rsid w:val="00BE0F01"/>
    <w:rsid w:val="00BE259E"/>
    <w:rsid w:val="00BE615A"/>
    <w:rsid w:val="00BE7135"/>
    <w:rsid w:val="00BF1BEC"/>
    <w:rsid w:val="00BF2B81"/>
    <w:rsid w:val="00BF5AA7"/>
    <w:rsid w:val="00BF786F"/>
    <w:rsid w:val="00C01AE3"/>
    <w:rsid w:val="00C07021"/>
    <w:rsid w:val="00C12364"/>
    <w:rsid w:val="00C1592D"/>
    <w:rsid w:val="00C16DB5"/>
    <w:rsid w:val="00C1714E"/>
    <w:rsid w:val="00C17339"/>
    <w:rsid w:val="00C21AB6"/>
    <w:rsid w:val="00C22F35"/>
    <w:rsid w:val="00C24D00"/>
    <w:rsid w:val="00C27E2E"/>
    <w:rsid w:val="00C33237"/>
    <w:rsid w:val="00C33B7B"/>
    <w:rsid w:val="00C36F40"/>
    <w:rsid w:val="00C40930"/>
    <w:rsid w:val="00C41BE4"/>
    <w:rsid w:val="00C45F6B"/>
    <w:rsid w:val="00C46001"/>
    <w:rsid w:val="00C511BA"/>
    <w:rsid w:val="00C51963"/>
    <w:rsid w:val="00C54529"/>
    <w:rsid w:val="00C553ED"/>
    <w:rsid w:val="00C60071"/>
    <w:rsid w:val="00C61E5A"/>
    <w:rsid w:val="00C63E06"/>
    <w:rsid w:val="00C656E4"/>
    <w:rsid w:val="00C7193F"/>
    <w:rsid w:val="00C7307E"/>
    <w:rsid w:val="00C7551C"/>
    <w:rsid w:val="00C777B8"/>
    <w:rsid w:val="00C819FD"/>
    <w:rsid w:val="00C8683A"/>
    <w:rsid w:val="00C900DA"/>
    <w:rsid w:val="00C9051C"/>
    <w:rsid w:val="00C953A5"/>
    <w:rsid w:val="00CA5560"/>
    <w:rsid w:val="00CA558D"/>
    <w:rsid w:val="00CB15EC"/>
    <w:rsid w:val="00CB3153"/>
    <w:rsid w:val="00CB3AF3"/>
    <w:rsid w:val="00CB3F3E"/>
    <w:rsid w:val="00CB51E8"/>
    <w:rsid w:val="00CC0F37"/>
    <w:rsid w:val="00CC51D8"/>
    <w:rsid w:val="00CC57DB"/>
    <w:rsid w:val="00CD2799"/>
    <w:rsid w:val="00CD4195"/>
    <w:rsid w:val="00CD6EAC"/>
    <w:rsid w:val="00CD7DAE"/>
    <w:rsid w:val="00CE14A0"/>
    <w:rsid w:val="00CE1ECF"/>
    <w:rsid w:val="00CE2BD9"/>
    <w:rsid w:val="00CE4D23"/>
    <w:rsid w:val="00CE5108"/>
    <w:rsid w:val="00CF0475"/>
    <w:rsid w:val="00CF1EE0"/>
    <w:rsid w:val="00CF4A09"/>
    <w:rsid w:val="00CF5CDD"/>
    <w:rsid w:val="00CF76DA"/>
    <w:rsid w:val="00D0000B"/>
    <w:rsid w:val="00D02F46"/>
    <w:rsid w:val="00D05C3B"/>
    <w:rsid w:val="00D131AD"/>
    <w:rsid w:val="00D15111"/>
    <w:rsid w:val="00D2131D"/>
    <w:rsid w:val="00D22067"/>
    <w:rsid w:val="00D23A48"/>
    <w:rsid w:val="00D23BB7"/>
    <w:rsid w:val="00D24A4D"/>
    <w:rsid w:val="00D26297"/>
    <w:rsid w:val="00D32C13"/>
    <w:rsid w:val="00D44F2C"/>
    <w:rsid w:val="00D462F5"/>
    <w:rsid w:val="00D466F4"/>
    <w:rsid w:val="00D52056"/>
    <w:rsid w:val="00D5368B"/>
    <w:rsid w:val="00D60734"/>
    <w:rsid w:val="00D66D38"/>
    <w:rsid w:val="00D67948"/>
    <w:rsid w:val="00D724B4"/>
    <w:rsid w:val="00D7348C"/>
    <w:rsid w:val="00D73DDF"/>
    <w:rsid w:val="00D8466D"/>
    <w:rsid w:val="00D854EE"/>
    <w:rsid w:val="00D86B16"/>
    <w:rsid w:val="00D91B7D"/>
    <w:rsid w:val="00D92230"/>
    <w:rsid w:val="00D92C43"/>
    <w:rsid w:val="00D937A7"/>
    <w:rsid w:val="00D944AB"/>
    <w:rsid w:val="00D954FA"/>
    <w:rsid w:val="00D965CA"/>
    <w:rsid w:val="00DA7742"/>
    <w:rsid w:val="00DB1A2A"/>
    <w:rsid w:val="00DB1B48"/>
    <w:rsid w:val="00DB2158"/>
    <w:rsid w:val="00DB24CA"/>
    <w:rsid w:val="00DC0895"/>
    <w:rsid w:val="00DC120F"/>
    <w:rsid w:val="00DC1BE5"/>
    <w:rsid w:val="00DC27BC"/>
    <w:rsid w:val="00DC2FD1"/>
    <w:rsid w:val="00DC355B"/>
    <w:rsid w:val="00DD2CC6"/>
    <w:rsid w:val="00DD44DA"/>
    <w:rsid w:val="00DE191D"/>
    <w:rsid w:val="00DE3FA4"/>
    <w:rsid w:val="00DE56C8"/>
    <w:rsid w:val="00DE5E6B"/>
    <w:rsid w:val="00DE7A9F"/>
    <w:rsid w:val="00DF0485"/>
    <w:rsid w:val="00DF3D8C"/>
    <w:rsid w:val="00DF61C2"/>
    <w:rsid w:val="00DF68FC"/>
    <w:rsid w:val="00DF6ED9"/>
    <w:rsid w:val="00E0123A"/>
    <w:rsid w:val="00E02996"/>
    <w:rsid w:val="00E037C6"/>
    <w:rsid w:val="00E03E1B"/>
    <w:rsid w:val="00E04DA3"/>
    <w:rsid w:val="00E05449"/>
    <w:rsid w:val="00E20769"/>
    <w:rsid w:val="00E24FF4"/>
    <w:rsid w:val="00E2654C"/>
    <w:rsid w:val="00E2705F"/>
    <w:rsid w:val="00E30504"/>
    <w:rsid w:val="00E31C0A"/>
    <w:rsid w:val="00E32639"/>
    <w:rsid w:val="00E33DBF"/>
    <w:rsid w:val="00E33F13"/>
    <w:rsid w:val="00E36DEC"/>
    <w:rsid w:val="00E45286"/>
    <w:rsid w:val="00E4597A"/>
    <w:rsid w:val="00E46A87"/>
    <w:rsid w:val="00E47283"/>
    <w:rsid w:val="00E47AE3"/>
    <w:rsid w:val="00E51F87"/>
    <w:rsid w:val="00E53AB8"/>
    <w:rsid w:val="00E53FC1"/>
    <w:rsid w:val="00E57145"/>
    <w:rsid w:val="00E67D14"/>
    <w:rsid w:val="00E67FAC"/>
    <w:rsid w:val="00E703BF"/>
    <w:rsid w:val="00E709DF"/>
    <w:rsid w:val="00E71887"/>
    <w:rsid w:val="00E72899"/>
    <w:rsid w:val="00E7359B"/>
    <w:rsid w:val="00E74128"/>
    <w:rsid w:val="00E76117"/>
    <w:rsid w:val="00E8151E"/>
    <w:rsid w:val="00E81B5B"/>
    <w:rsid w:val="00E85CD9"/>
    <w:rsid w:val="00E85DBC"/>
    <w:rsid w:val="00E865C8"/>
    <w:rsid w:val="00E86A07"/>
    <w:rsid w:val="00E87898"/>
    <w:rsid w:val="00E926ED"/>
    <w:rsid w:val="00E92A53"/>
    <w:rsid w:val="00EA29A7"/>
    <w:rsid w:val="00EA6BE7"/>
    <w:rsid w:val="00EA707C"/>
    <w:rsid w:val="00EA7DFF"/>
    <w:rsid w:val="00EA7E5E"/>
    <w:rsid w:val="00EB05E7"/>
    <w:rsid w:val="00EB1933"/>
    <w:rsid w:val="00EB2564"/>
    <w:rsid w:val="00EB2C0D"/>
    <w:rsid w:val="00EB3CD5"/>
    <w:rsid w:val="00EB428C"/>
    <w:rsid w:val="00EB6527"/>
    <w:rsid w:val="00EB6F38"/>
    <w:rsid w:val="00EC0514"/>
    <w:rsid w:val="00EC058C"/>
    <w:rsid w:val="00EC1F14"/>
    <w:rsid w:val="00EC34DD"/>
    <w:rsid w:val="00EC489D"/>
    <w:rsid w:val="00ED09C8"/>
    <w:rsid w:val="00ED153E"/>
    <w:rsid w:val="00ED4EE2"/>
    <w:rsid w:val="00ED53D1"/>
    <w:rsid w:val="00ED594D"/>
    <w:rsid w:val="00ED6259"/>
    <w:rsid w:val="00ED6407"/>
    <w:rsid w:val="00ED7CBC"/>
    <w:rsid w:val="00EE056C"/>
    <w:rsid w:val="00EE275D"/>
    <w:rsid w:val="00EE5670"/>
    <w:rsid w:val="00EF01C8"/>
    <w:rsid w:val="00EF0A74"/>
    <w:rsid w:val="00EF18AC"/>
    <w:rsid w:val="00EF4B3A"/>
    <w:rsid w:val="00EF506C"/>
    <w:rsid w:val="00EF6600"/>
    <w:rsid w:val="00F07846"/>
    <w:rsid w:val="00F1375B"/>
    <w:rsid w:val="00F13832"/>
    <w:rsid w:val="00F157CA"/>
    <w:rsid w:val="00F15AE6"/>
    <w:rsid w:val="00F20487"/>
    <w:rsid w:val="00F21A39"/>
    <w:rsid w:val="00F2277E"/>
    <w:rsid w:val="00F25F4B"/>
    <w:rsid w:val="00F261A0"/>
    <w:rsid w:val="00F31AEF"/>
    <w:rsid w:val="00F32031"/>
    <w:rsid w:val="00F33566"/>
    <w:rsid w:val="00F5422B"/>
    <w:rsid w:val="00F57920"/>
    <w:rsid w:val="00F613AF"/>
    <w:rsid w:val="00F6262D"/>
    <w:rsid w:val="00F649C6"/>
    <w:rsid w:val="00F6530D"/>
    <w:rsid w:val="00F653C5"/>
    <w:rsid w:val="00F65F37"/>
    <w:rsid w:val="00F703DB"/>
    <w:rsid w:val="00F709D3"/>
    <w:rsid w:val="00F840CC"/>
    <w:rsid w:val="00F85286"/>
    <w:rsid w:val="00F85ABC"/>
    <w:rsid w:val="00F874E4"/>
    <w:rsid w:val="00F902D9"/>
    <w:rsid w:val="00F92B48"/>
    <w:rsid w:val="00F94CE5"/>
    <w:rsid w:val="00F94D3B"/>
    <w:rsid w:val="00F9663A"/>
    <w:rsid w:val="00F96E7E"/>
    <w:rsid w:val="00FA2652"/>
    <w:rsid w:val="00FA2A63"/>
    <w:rsid w:val="00FA2C6F"/>
    <w:rsid w:val="00FA4DA6"/>
    <w:rsid w:val="00FA78FD"/>
    <w:rsid w:val="00FA7BDB"/>
    <w:rsid w:val="00FB0B66"/>
    <w:rsid w:val="00FB125B"/>
    <w:rsid w:val="00FB1293"/>
    <w:rsid w:val="00FC3E8D"/>
    <w:rsid w:val="00FC6AB3"/>
    <w:rsid w:val="00FC6E78"/>
    <w:rsid w:val="00FD2D99"/>
    <w:rsid w:val="00FD3B4F"/>
    <w:rsid w:val="00FD5698"/>
    <w:rsid w:val="00FD7975"/>
    <w:rsid w:val="00FE3EF3"/>
    <w:rsid w:val="00FE435B"/>
    <w:rsid w:val="00FE493F"/>
    <w:rsid w:val="00FE556F"/>
    <w:rsid w:val="00FE6A0D"/>
    <w:rsid w:val="00FE75C8"/>
    <w:rsid w:val="00FE7C06"/>
    <w:rsid w:val="00FF12D3"/>
    <w:rsid w:val="00FF2253"/>
    <w:rsid w:val="00FF22C2"/>
    <w:rsid w:val="00FF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7A7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65030"/>
    <w:pPr>
      <w:keepNext/>
      <w:shd w:val="clear" w:color="auto" w:fill="FFFFFF"/>
      <w:tabs>
        <w:tab w:val="left" w:pos="1701"/>
      </w:tabs>
      <w:ind w:right="567"/>
      <w:outlineLvl w:val="0"/>
    </w:pPr>
    <w:rPr>
      <w:rFonts w:ascii="Times New Roman" w:hAnsi="Times New Roman"/>
      <w:b/>
      <w:color w:val="000000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55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F840CC"/>
    <w:pPr>
      <w:keepNext/>
      <w:jc w:val="center"/>
      <w:outlineLvl w:val="2"/>
    </w:pPr>
    <w:rPr>
      <w:rFonts w:ascii="Times New Roman" w:hAnsi="Times New Roman"/>
      <w:b/>
      <w:color w:val="000000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A65030"/>
    <w:rPr>
      <w:rFonts w:cs="Times New Roman"/>
      <w:b/>
      <w:color w:val="000000"/>
      <w:sz w:val="20"/>
      <w:szCs w:val="20"/>
      <w:shd w:val="clear" w:color="auto" w:fill="FFFFFF"/>
    </w:rPr>
  </w:style>
  <w:style w:type="character" w:customStyle="1" w:styleId="Ttulo3Char">
    <w:name w:val="Título 3 Char"/>
    <w:link w:val="Ttulo3"/>
    <w:uiPriority w:val="9"/>
    <w:locked/>
    <w:rsid w:val="00F840CC"/>
    <w:rPr>
      <w:rFonts w:cs="Times New Roman"/>
      <w:b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Pr>
      <w:rFonts w:ascii="Arial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Pr>
      <w:rFonts w:ascii="Arial" w:hAnsi="Arial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696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1736C0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locked/>
    <w:rPr>
      <w:rFonts w:ascii="Arial" w:hAnsi="Arial" w:cs="Times New Roman"/>
      <w:sz w:val="24"/>
      <w:szCs w:val="24"/>
    </w:rPr>
  </w:style>
  <w:style w:type="paragraph" w:customStyle="1" w:styleId="ListaColorida-nfase11">
    <w:name w:val="Lista Colorida - Ênfase 11"/>
    <w:basedOn w:val="Normal"/>
    <w:uiPriority w:val="34"/>
    <w:qFormat/>
    <w:rsid w:val="001F6F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352924"/>
    <w:pPr>
      <w:spacing w:before="100" w:beforeAutospacing="1" w:after="100" w:afterAutospacing="1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1C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31C0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358B"/>
    <w:pPr>
      <w:ind w:left="708"/>
    </w:pPr>
  </w:style>
  <w:style w:type="character" w:customStyle="1" w:styleId="apple-style-span">
    <w:name w:val="apple-style-span"/>
    <w:rsid w:val="00A74F0F"/>
  </w:style>
  <w:style w:type="character" w:customStyle="1" w:styleId="Ttulo2Char">
    <w:name w:val="Título 2 Char"/>
    <w:link w:val="Ttulo2"/>
    <w:uiPriority w:val="9"/>
    <w:rsid w:val="00C7551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F6530D"/>
    <w:rPr>
      <w:color w:val="808080"/>
    </w:rPr>
  </w:style>
  <w:style w:type="character" w:customStyle="1" w:styleId="Estilo1">
    <w:name w:val="Estilo1"/>
    <w:basedOn w:val="Fontepargpadro"/>
    <w:uiPriority w:val="1"/>
    <w:rsid w:val="0031488F"/>
    <w:rPr>
      <w:rFonts w:ascii="Times New Roman" w:hAnsi="Times New Roman"/>
    </w:rPr>
  </w:style>
  <w:style w:type="character" w:customStyle="1" w:styleId="Estilo2">
    <w:name w:val="Estilo2"/>
    <w:basedOn w:val="Fontepargpadro"/>
    <w:uiPriority w:val="1"/>
    <w:rsid w:val="0031488F"/>
    <w:rPr>
      <w:rFonts w:ascii="Times New Roman" w:hAnsi="Times New Roman"/>
      <w:sz w:val="24"/>
    </w:rPr>
  </w:style>
  <w:style w:type="character" w:customStyle="1" w:styleId="Estilo3">
    <w:name w:val="Estilo3"/>
    <w:basedOn w:val="Estilo1"/>
    <w:uiPriority w:val="1"/>
    <w:rsid w:val="0031488F"/>
    <w:rPr>
      <w:rFonts w:ascii="Times New Roman" w:hAnsi="Times New Roman"/>
      <w:sz w:val="24"/>
    </w:rPr>
  </w:style>
  <w:style w:type="character" w:customStyle="1" w:styleId="Estilo4">
    <w:name w:val="Estilo4"/>
    <w:basedOn w:val="Fontepargpadro"/>
    <w:uiPriority w:val="1"/>
    <w:rsid w:val="00C36F40"/>
    <w:rPr>
      <w:bdr w:val="single" w:sz="4" w:space="0" w:color="auto"/>
    </w:rPr>
  </w:style>
  <w:style w:type="character" w:customStyle="1" w:styleId="Estilo5">
    <w:name w:val="Estilo5"/>
    <w:basedOn w:val="Fontepargpadro"/>
    <w:uiPriority w:val="1"/>
    <w:rsid w:val="00C36F40"/>
    <w:rPr>
      <w:bdr w:val="single" w:sz="4" w:space="0" w:color="auto"/>
    </w:rPr>
  </w:style>
  <w:style w:type="character" w:customStyle="1" w:styleId="Estilo6">
    <w:name w:val="Estilo6"/>
    <w:basedOn w:val="Fontepargpadro"/>
    <w:uiPriority w:val="1"/>
    <w:rsid w:val="00C36F40"/>
    <w:rPr>
      <w:rFonts w:ascii="Times New Roman" w:hAnsi="Times New Roman"/>
      <w:color w:val="auto"/>
      <w:sz w:val="24"/>
    </w:rPr>
  </w:style>
  <w:style w:type="character" w:customStyle="1" w:styleId="Estilo7">
    <w:name w:val="Estilo7"/>
    <w:basedOn w:val="Fontepargpadro"/>
    <w:uiPriority w:val="1"/>
    <w:rsid w:val="0055108C"/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semiHidden/>
    <w:unhideWhenUsed/>
    <w:rsid w:val="00DB24CA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1B0604"/>
    <w:pPr>
      <w:spacing w:line="360" w:lineRule="auto"/>
      <w:ind w:firstLine="851"/>
    </w:pPr>
    <w:rPr>
      <w:rFonts w:ascii="Times New Roman" w:hAnsi="Times New Roman"/>
      <w:sz w:val="22"/>
      <w:szCs w:val="22"/>
      <w:lang w:eastAsia="en-US"/>
    </w:rPr>
  </w:style>
  <w:style w:type="paragraph" w:styleId="SemEspaamento">
    <w:name w:val="No Spacing"/>
    <w:uiPriority w:val="1"/>
    <w:qFormat/>
    <w:rsid w:val="00AD0108"/>
    <w:rPr>
      <w:rFonts w:ascii="Arial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7A7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65030"/>
    <w:pPr>
      <w:keepNext/>
      <w:shd w:val="clear" w:color="auto" w:fill="FFFFFF"/>
      <w:tabs>
        <w:tab w:val="left" w:pos="1701"/>
      </w:tabs>
      <w:ind w:right="567"/>
      <w:outlineLvl w:val="0"/>
    </w:pPr>
    <w:rPr>
      <w:rFonts w:ascii="Times New Roman" w:hAnsi="Times New Roman"/>
      <w:b/>
      <w:color w:val="000000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55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F840CC"/>
    <w:pPr>
      <w:keepNext/>
      <w:jc w:val="center"/>
      <w:outlineLvl w:val="2"/>
    </w:pPr>
    <w:rPr>
      <w:rFonts w:ascii="Times New Roman" w:hAnsi="Times New Roman"/>
      <w:b/>
      <w:color w:val="000000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A65030"/>
    <w:rPr>
      <w:rFonts w:cs="Times New Roman"/>
      <w:b/>
      <w:color w:val="000000"/>
      <w:sz w:val="20"/>
      <w:szCs w:val="20"/>
      <w:shd w:val="clear" w:color="auto" w:fill="FFFFFF"/>
    </w:rPr>
  </w:style>
  <w:style w:type="character" w:customStyle="1" w:styleId="Ttulo3Char">
    <w:name w:val="Título 3 Char"/>
    <w:link w:val="Ttulo3"/>
    <w:uiPriority w:val="9"/>
    <w:locked/>
    <w:rsid w:val="00F840CC"/>
    <w:rPr>
      <w:rFonts w:cs="Times New Roman"/>
      <w:b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Pr>
      <w:rFonts w:ascii="Arial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Pr>
      <w:rFonts w:ascii="Arial" w:hAnsi="Arial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696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1736C0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locked/>
    <w:rPr>
      <w:rFonts w:ascii="Arial" w:hAnsi="Arial" w:cs="Times New Roman"/>
      <w:sz w:val="24"/>
      <w:szCs w:val="24"/>
    </w:rPr>
  </w:style>
  <w:style w:type="paragraph" w:customStyle="1" w:styleId="ListaColorida-nfase11">
    <w:name w:val="Lista Colorida - Ênfase 11"/>
    <w:basedOn w:val="Normal"/>
    <w:uiPriority w:val="34"/>
    <w:qFormat/>
    <w:rsid w:val="001F6F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352924"/>
    <w:pPr>
      <w:spacing w:before="100" w:beforeAutospacing="1" w:after="100" w:afterAutospacing="1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1C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31C0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358B"/>
    <w:pPr>
      <w:ind w:left="708"/>
    </w:pPr>
  </w:style>
  <w:style w:type="character" w:customStyle="1" w:styleId="apple-style-span">
    <w:name w:val="apple-style-span"/>
    <w:rsid w:val="00A74F0F"/>
  </w:style>
  <w:style w:type="character" w:customStyle="1" w:styleId="Ttulo2Char">
    <w:name w:val="Título 2 Char"/>
    <w:link w:val="Ttulo2"/>
    <w:uiPriority w:val="9"/>
    <w:rsid w:val="00C7551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F6530D"/>
    <w:rPr>
      <w:color w:val="808080"/>
    </w:rPr>
  </w:style>
  <w:style w:type="character" w:customStyle="1" w:styleId="Estilo1">
    <w:name w:val="Estilo1"/>
    <w:basedOn w:val="Fontepargpadro"/>
    <w:uiPriority w:val="1"/>
    <w:rsid w:val="0031488F"/>
    <w:rPr>
      <w:rFonts w:ascii="Times New Roman" w:hAnsi="Times New Roman"/>
    </w:rPr>
  </w:style>
  <w:style w:type="character" w:customStyle="1" w:styleId="Estilo2">
    <w:name w:val="Estilo2"/>
    <w:basedOn w:val="Fontepargpadro"/>
    <w:uiPriority w:val="1"/>
    <w:rsid w:val="0031488F"/>
    <w:rPr>
      <w:rFonts w:ascii="Times New Roman" w:hAnsi="Times New Roman"/>
      <w:sz w:val="24"/>
    </w:rPr>
  </w:style>
  <w:style w:type="character" w:customStyle="1" w:styleId="Estilo3">
    <w:name w:val="Estilo3"/>
    <w:basedOn w:val="Estilo1"/>
    <w:uiPriority w:val="1"/>
    <w:rsid w:val="0031488F"/>
    <w:rPr>
      <w:rFonts w:ascii="Times New Roman" w:hAnsi="Times New Roman"/>
      <w:sz w:val="24"/>
    </w:rPr>
  </w:style>
  <w:style w:type="character" w:customStyle="1" w:styleId="Estilo4">
    <w:name w:val="Estilo4"/>
    <w:basedOn w:val="Fontepargpadro"/>
    <w:uiPriority w:val="1"/>
    <w:rsid w:val="00C36F40"/>
    <w:rPr>
      <w:bdr w:val="single" w:sz="4" w:space="0" w:color="auto"/>
    </w:rPr>
  </w:style>
  <w:style w:type="character" w:customStyle="1" w:styleId="Estilo5">
    <w:name w:val="Estilo5"/>
    <w:basedOn w:val="Fontepargpadro"/>
    <w:uiPriority w:val="1"/>
    <w:rsid w:val="00C36F40"/>
    <w:rPr>
      <w:bdr w:val="single" w:sz="4" w:space="0" w:color="auto"/>
    </w:rPr>
  </w:style>
  <w:style w:type="character" w:customStyle="1" w:styleId="Estilo6">
    <w:name w:val="Estilo6"/>
    <w:basedOn w:val="Fontepargpadro"/>
    <w:uiPriority w:val="1"/>
    <w:rsid w:val="00C36F40"/>
    <w:rPr>
      <w:rFonts w:ascii="Times New Roman" w:hAnsi="Times New Roman"/>
      <w:color w:val="auto"/>
      <w:sz w:val="24"/>
    </w:rPr>
  </w:style>
  <w:style w:type="character" w:customStyle="1" w:styleId="Estilo7">
    <w:name w:val="Estilo7"/>
    <w:basedOn w:val="Fontepargpadro"/>
    <w:uiPriority w:val="1"/>
    <w:rsid w:val="0055108C"/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semiHidden/>
    <w:unhideWhenUsed/>
    <w:rsid w:val="00DB24CA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1B0604"/>
    <w:pPr>
      <w:spacing w:line="360" w:lineRule="auto"/>
      <w:ind w:firstLine="851"/>
    </w:pPr>
    <w:rPr>
      <w:rFonts w:ascii="Times New Roman" w:hAnsi="Times New Roman"/>
      <w:sz w:val="22"/>
      <w:szCs w:val="22"/>
      <w:lang w:eastAsia="en-US"/>
    </w:rPr>
  </w:style>
  <w:style w:type="paragraph" w:styleId="SemEspaamento">
    <w:name w:val="No Spacing"/>
    <w:uiPriority w:val="1"/>
    <w:qFormat/>
    <w:rsid w:val="00AD0108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elienes\Meus%20documentos\despacho%20mjk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7D89F-D56D-4686-92B4-1217C8969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despacho mjk</Template>
  <TotalTime>1</TotalTime>
  <Pages>6</Pages>
  <Words>998</Words>
  <Characters>6184</Characters>
  <Application>Microsoft Office Word</Application>
  <DocSecurity>0</DocSecurity>
  <Lines>51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Ao Chefe da Unidade de Administração Geral,</vt:lpstr>
      <vt:lpstr>Ao Chefe da Unidade de Administração Geral,</vt:lpstr>
    </vt:vector>
  </TitlesOfParts>
  <Company>Postalis</Company>
  <LinksUpToDate>false</LinksUpToDate>
  <CharactersWithSpaces>7168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 Chefe da Unidade de Administração Geral,</dc:title>
  <dc:creator>helienes</dc:creator>
  <cp:lastModifiedBy>Fabiana Lopes de Lucena</cp:lastModifiedBy>
  <cp:revision>2</cp:revision>
  <cp:lastPrinted>2018-09-13T13:12:00Z</cp:lastPrinted>
  <dcterms:created xsi:type="dcterms:W3CDTF">2025-03-25T16:18:00Z</dcterms:created>
  <dcterms:modified xsi:type="dcterms:W3CDTF">2025-03-25T16:18:00Z</dcterms:modified>
</cp:coreProperties>
</file>