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Edital FAC </w:t>
      </w:r>
      <w:r w:rsidR="00BC028A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Ocupação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</w:t>
      </w:r>
      <w:r w:rsidR="00391EBB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2019</w:t>
      </w:r>
    </w:p>
    <w:p w:rsidR="00A50535" w:rsidRDefault="00A50535" w:rsidP="0090308D">
      <w:pPr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8B3186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8B3186" w:rsidRPr="00C1592D" w:rsidRDefault="008B3186" w:rsidP="008B318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90308D">
      <w:pPr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5B422B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5B42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90308D">
      <w:pPr>
        <w:jc w:val="both"/>
        <w:rPr>
          <w:rFonts w:ascii="Times New Roman" w:hAnsi="Times New Roman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82"/>
        <w:gridCol w:w="300"/>
        <w:gridCol w:w="1284"/>
        <w:gridCol w:w="1502"/>
        <w:gridCol w:w="2488"/>
      </w:tblGrid>
      <w:tr w:rsidR="00567579" w:rsidRPr="008F1D62" w:rsidTr="00537EA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69511D" w:rsidRDefault="008B3186" w:rsidP="0069511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567579"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ou Razão Social</w:t>
            </w:r>
            <w:r w:rsidRPr="008F1D62"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Fantasia ou Nome Artístico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 xml:space="preserve">campo </w:t>
            </w:r>
            <w:r w:rsidRPr="00567579">
              <w:rPr>
                <w:rFonts w:ascii="Times New Roman" w:hAnsi="Times New Roman"/>
                <w:i/>
                <w:sz w:val="18"/>
              </w:rPr>
              <w:t>não obrigatório</w:t>
            </w:r>
            <w:proofErr w:type="gramStart"/>
            <w:r w:rsidRPr="00567579">
              <w:rPr>
                <w:rFonts w:ascii="Times New Roman" w:hAnsi="Times New Roman"/>
                <w:i/>
                <w:sz w:val="18"/>
              </w:rPr>
              <w:t>)</w:t>
            </w:r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Nome Social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campo não obrigatório</w:t>
            </w:r>
            <w:proofErr w:type="gramStart"/>
            <w:r w:rsidR="00005F52">
              <w:rPr>
                <w:rFonts w:ascii="Times New Roman" w:hAnsi="Times New Roman"/>
                <w:i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</w:rPr>
              <w:t>:</w:t>
            </w:r>
            <w:proofErr w:type="gramEnd"/>
          </w:p>
        </w:tc>
      </w:tr>
      <w:tr w:rsidR="00CA270B" w:rsidRPr="008F1D62" w:rsidTr="008B3F0E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CA270B" w:rsidRPr="00FF5495" w:rsidRDefault="00CA270B" w:rsidP="008B3F0E">
            <w:pPr>
              <w:rPr>
                <w:rFonts w:ascii="Times New Roman" w:hAnsi="Times New Roman"/>
                <w:b/>
              </w:rPr>
            </w:pPr>
            <w:r w:rsidRPr="00FF5495">
              <w:rPr>
                <w:rFonts w:ascii="Times New Roman" w:hAnsi="Times New Roman"/>
                <w:b/>
              </w:rPr>
              <w:t xml:space="preserve">Raça, Cor, Etnia </w:t>
            </w:r>
            <w:r w:rsidRPr="00FF5495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FF5495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F5495">
              <w:rPr>
                <w:b/>
              </w:rPr>
              <w:t xml:space="preserve"> </w:t>
            </w:r>
          </w:p>
          <w:p w:rsidR="00CA270B" w:rsidRDefault="00CA270B" w:rsidP="008B3F0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7" type="#_x0000_t75" style="width:69.5pt;height:21.9pt" o:ole="">
                  <v:imagedata r:id="rId13" o:title=""/>
                </v:shape>
                <w:control r:id="rId14" w:name="OptionButton122" w:shapeid="_x0000_i1027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0" type="#_x0000_t75" style="width:53.85pt;height:21.9pt" o:ole="">
                  <v:imagedata r:id="rId19" o:title=""/>
                </v:shape>
                <w:control r:id="rId20" w:name="OptionButton122111" w:shapeid="_x0000_i103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1" type="#_x0000_t75" style="width:53.8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567579" w:rsidRPr="008F1D62" w:rsidTr="00A637FF">
        <w:trPr>
          <w:trHeight w:val="20"/>
        </w:trPr>
        <w:tc>
          <w:tcPr>
            <w:tcW w:w="2965" w:type="pct"/>
            <w:gridSpan w:val="4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CPF</w:t>
            </w:r>
            <w:r w:rsidR="00A637FF">
              <w:rPr>
                <w:rFonts w:ascii="Times New Roman" w:hAnsi="Times New Roman"/>
                <w:b/>
              </w:rPr>
              <w:t>/CNPJ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035" w:type="pct"/>
            <w:gridSpan w:val="2"/>
            <w:shd w:val="clear" w:color="auto" w:fill="auto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do CEAC: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Endereço do Proponente:</w:t>
            </w:r>
          </w:p>
        </w:tc>
      </w:tr>
      <w:tr w:rsidR="00567579" w:rsidRPr="008F1D62" w:rsidTr="00537EAB">
        <w:trPr>
          <w:trHeight w:val="20"/>
        </w:trPr>
        <w:tc>
          <w:tcPr>
            <w:tcW w:w="3731" w:type="pct"/>
            <w:gridSpan w:val="5"/>
            <w:shd w:val="clear" w:color="auto" w:fill="auto"/>
            <w:vAlign w:val="center"/>
          </w:tcPr>
          <w:p w:rsidR="00DE7A9F" w:rsidRPr="00DE7A9F" w:rsidRDefault="00DE7A9F" w:rsidP="00DE7A9F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567579" w:rsidRDefault="00932E02" w:rsidP="00307A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</w:t>
            </w:r>
            <w:r w:rsidR="00C1592D">
              <w:rPr>
                <w:rFonts w:ascii="Times New Roman" w:hAnsi="Times New Roman"/>
                <w:b/>
              </w:rPr>
              <w:t>lidade de Residência ou Sede:</w:t>
            </w:r>
            <w:r w:rsidR="004B595C">
              <w:rPr>
                <w:rFonts w:ascii="Times New Roman" w:hAnsi="Times New Roman"/>
                <w:b/>
              </w:rPr>
              <w:t xml:space="preserve">  </w:t>
            </w:r>
            <w:r w:rsidR="00307A0F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DCEB1F57CF334A18BE439850F220D5A3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="00307A0F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307A0F">
              <w:rPr>
                <w:rFonts w:ascii="Times New Roman" w:hAnsi="Times New Roman"/>
                <w:b/>
              </w:rPr>
              <w:t xml:space="preserve">    </w:t>
            </w:r>
            <w:r w:rsidR="00307A0F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Default="00DE7A9F" w:rsidP="00567579">
            <w:pPr>
              <w:rPr>
                <w:rFonts w:ascii="Times New Roman" w:hAnsi="Times New Roman"/>
                <w:b/>
              </w:rPr>
            </w:pPr>
          </w:p>
          <w:p w:rsidR="00567579" w:rsidRPr="00C1592D" w:rsidRDefault="00F6530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CEP</w:t>
            </w:r>
            <w:r w:rsidR="00567579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C6D9F1" w:themeFill="text2" w:themeFillTint="33"/>
            <w:vAlign w:val="center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</w:t>
            </w:r>
          </w:p>
        </w:tc>
        <w:tc>
          <w:tcPr>
            <w:tcW w:w="2843" w:type="pct"/>
            <w:gridSpan w:val="4"/>
            <w:shd w:val="clear" w:color="auto" w:fill="C6D9F1" w:themeFill="text2" w:themeFillTint="33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E-mails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</w:tr>
      <w:tr w:rsidR="00C1592D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C1592D" w:rsidRDefault="00C1592D" w:rsidP="00005F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Possui projeto contemplado em seleção anterior em execução ou em fase de prestação de contas?</w:t>
            </w:r>
          </w:p>
        </w:tc>
      </w:tr>
      <w:tr w:rsidR="008B3186" w:rsidRPr="008F1D62" w:rsidTr="00CA270B">
        <w:trPr>
          <w:trHeight w:val="555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" w:shapeid="_x0000_i1033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C1592D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C1592D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Número do Processo: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</w:tr>
      <w:tr w:rsidR="0061365A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8B3186" w:rsidRPr="008F1D62" w:rsidTr="003045F0">
        <w:trPr>
          <w:trHeight w:val="691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 nos último</w:t>
            </w:r>
            <w:r w:rsidR="00A637FF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quatro anos?</w:t>
            </w:r>
          </w:p>
        </w:tc>
      </w:tr>
      <w:tr w:rsidR="008B3186" w:rsidRPr="008F1D62" w:rsidTr="00CA270B">
        <w:trPr>
          <w:trHeight w:val="543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7" o:title=""/>
                </v:shape>
                <w:control r:id="rId28" w:name="OptionButton121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9" o:title=""/>
                </v:shape>
                <w:control r:id="rId30" w:name="OptionButton211" w:shapeid="_x0000_i1035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Ano:</w:t>
            </w: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Edital:</w:t>
            </w: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Projeto: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B3186" w:rsidRDefault="008B3186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p w:rsidR="00CA270B" w:rsidRDefault="00CA270B" w:rsidP="0090308D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984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52"/>
        <w:gridCol w:w="829"/>
        <w:gridCol w:w="2337"/>
        <w:gridCol w:w="1856"/>
        <w:gridCol w:w="97"/>
        <w:gridCol w:w="1306"/>
        <w:gridCol w:w="11"/>
        <w:gridCol w:w="57"/>
      </w:tblGrid>
      <w:tr w:rsidR="00697CF4" w:rsidRPr="00881472" w:rsidTr="00EC35B9">
        <w:trPr>
          <w:gridAfter w:val="2"/>
          <w:wAfter w:w="68" w:type="dxa"/>
        </w:trPr>
        <w:tc>
          <w:tcPr>
            <w:tcW w:w="9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 w:rsidR="00A637FF">
              <w:rPr>
                <w:rFonts w:ascii="Times New Roman" w:hAnsi="Times New Roman"/>
                <w:i/>
                <w:sz w:val="18"/>
              </w:rPr>
              <w:t xml:space="preserve"> - Apresente os sócios constantes no</w:t>
            </w:r>
            <w:r>
              <w:rPr>
                <w:rFonts w:ascii="Times New Roman" w:hAnsi="Times New Roman"/>
                <w:i/>
                <w:sz w:val="18"/>
              </w:rPr>
              <w:t xml:space="preserve">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697CF4" w:rsidRPr="00881472" w:rsidTr="00EC35B9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CEAC </w:t>
            </w:r>
            <w:r>
              <w:rPr>
                <w:rFonts w:ascii="Times New Roman" w:hAnsi="Times New Roman"/>
                <w:sz w:val="18"/>
              </w:rPr>
              <w:t>(se tiver)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697CF4" w:rsidRPr="00881472" w:rsidTr="00EC35B9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EC35B9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EC35B9">
        <w:trPr>
          <w:gridAfter w:val="2"/>
          <w:wAfter w:w="68" w:type="dxa"/>
        </w:trPr>
        <w:tc>
          <w:tcPr>
            <w:tcW w:w="4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37EAB" w:rsidTr="00EC35B9">
        <w:trPr>
          <w:gridAfter w:val="2"/>
          <w:wAfter w:w="68" w:type="dxa"/>
        </w:trPr>
        <w:tc>
          <w:tcPr>
            <w:tcW w:w="41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3045F0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</w:t>
            </w:r>
            <w:r w:rsidR="00537E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20"/>
        </w:trPr>
        <w:tc>
          <w:tcPr>
            <w:tcW w:w="9788" w:type="dxa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C1592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15"/>
        </w:trPr>
        <w:tc>
          <w:tcPr>
            <w:tcW w:w="9788" w:type="dxa"/>
            <w:gridSpan w:val="7"/>
            <w:vAlign w:val="center"/>
          </w:tcPr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 w:rsidRPr="00996118">
              <w:rPr>
                <w:rFonts w:ascii="Times New Roman" w:hAnsi="Times New Roman"/>
                <w:b/>
              </w:rPr>
              <w:t xml:space="preserve">R$ </w:t>
            </w:r>
          </w:p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</w:p>
        </w:tc>
      </w:tr>
      <w:tr w:rsidR="005B6190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300"/>
        </w:trPr>
        <w:tc>
          <w:tcPr>
            <w:tcW w:w="9788" w:type="dxa"/>
            <w:gridSpan w:val="7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B6190" w:rsidRPr="00C1592D" w:rsidRDefault="005B6190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FAC Ocupação - Linha de Apoio em que o projeto está sendo inscrito:        </w: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bottom w:val="nil"/>
            </w:tcBorders>
            <w:vAlign w:val="center"/>
          </w:tcPr>
          <w:p w:rsidR="005335C9" w:rsidRDefault="005335C9" w:rsidP="005335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247.3pt;height:21.9pt" o:ole="">
                  <v:imagedata r:id="rId31" o:title=""/>
                </v:shape>
                <w:control r:id="rId32" w:name="OptionButton112" w:shapeid="_x0000_i1036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5335C9" w:rsidRDefault="005335C9" w:rsidP="005335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7" type="#_x0000_t75" style="width:250.45pt;height:26.3pt" o:ole="">
                  <v:imagedata r:id="rId33" o:title=""/>
                </v:shape>
                <w:control r:id="rId34" w:name="OptionButton111" w:shapeid="_x0000_i1037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5335C9" w:rsidRDefault="005335C9" w:rsidP="005335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8" type="#_x0000_t75" style="width:250.45pt;height:21.9pt" o:ole="">
                  <v:imagedata r:id="rId35" o:title=""/>
                </v:shape>
                <w:control r:id="rId36" w:name="OptionButton1111" w:shapeid="_x0000_i1038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5335C9" w:rsidRDefault="005335C9" w:rsidP="005335C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9" type="#_x0000_t75" style="width:256.7pt;height:25.05pt" o:ole="">
                  <v:imagedata r:id="rId37" o:title=""/>
                </v:shape>
                <w:control r:id="rId38" w:name="OptionButton11111" w:shapeid="_x0000_i1039"/>
              </w:object>
            </w:r>
          </w:p>
        </w:tc>
      </w:tr>
      <w:tr w:rsidR="00C20F6D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C20F6D" w:rsidRDefault="00C20F6D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0" type="#_x0000_t75" style="width:250.45pt;height:26.9pt" o:ole="">
                  <v:imagedata r:id="rId39" o:title=""/>
                </v:shape>
                <w:control r:id="rId40" w:name="OptionButton11111112" w:shapeid="_x0000_i1040"/>
              </w:object>
            </w:r>
          </w:p>
        </w:tc>
      </w:tr>
      <w:tr w:rsidR="00C20F6D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C20F6D" w:rsidRDefault="00C20F6D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1" type="#_x0000_t75" style="width:250.45pt;height:27.55pt" o:ole="">
                  <v:imagedata r:id="rId41" o:title=""/>
                </v:shape>
                <w:control r:id="rId42" w:name="OptionButton11111113" w:shapeid="_x0000_i1041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391EBB" w:rsidRPr="00391EBB" w:rsidRDefault="00391EBB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2" type="#_x0000_t75" style="width:250.45pt;height:27.55pt" o:ole="">
                  <v:imagedata r:id="rId43" o:title=""/>
                </v:shape>
                <w:control r:id="rId44" w:name="OptionButton11111114" w:shapeid="_x0000_i1042"/>
              </w:object>
            </w:r>
          </w:p>
        </w:tc>
      </w:tr>
      <w:tr w:rsidR="00C20F6D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C20F6D" w:rsidRDefault="00C20F6D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3" type="#_x0000_t75" style="width:233.55pt;height:23.8pt" o:ole="">
                  <v:imagedata r:id="rId45" o:title=""/>
                </v:shape>
                <w:control r:id="rId46" w:name="OptionButton1111111111" w:shapeid="_x0000_i1043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C20F6D" w:rsidRPr="00C20F6D" w:rsidRDefault="00C20F6D" w:rsidP="005335C9">
            <w:pPr>
              <w:rPr>
                <w:rFonts w:ascii="Times New Roman" w:hAnsi="Times New Roman"/>
              </w:rPr>
            </w:pPr>
            <w:r w:rsidRPr="00B14343">
              <w:rPr>
                <w:rFonts w:ascii="Times New Roman" w:hAnsi="Times New Roman"/>
              </w:rPr>
              <w:object w:dxaOrig="225" w:dyaOrig="225">
                <v:shape id="_x0000_i1044" type="#_x0000_t75" style="width:229.75pt;height:19.4pt" o:ole="">
                  <v:imagedata r:id="rId47" o:title=""/>
                </v:shape>
                <w:control r:id="rId48" w:name="OptionButton1111111113" w:shapeid="_x0000_i1044"/>
              </w:object>
            </w:r>
          </w:p>
        </w:tc>
      </w:tr>
      <w:tr w:rsidR="00C20F6D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nil"/>
            </w:tcBorders>
            <w:vAlign w:val="center"/>
          </w:tcPr>
          <w:p w:rsidR="00C20F6D" w:rsidRPr="00B14343" w:rsidRDefault="00C20F6D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5" type="#_x0000_t75" style="width:233.55pt;height:21.9pt" o:ole="">
                  <v:imagedata r:id="rId49" o:title=""/>
                </v:shape>
                <w:control r:id="rId50" w:name="OptionButton111111111" w:shapeid="_x0000_i1045"/>
              </w:object>
            </w:r>
          </w:p>
        </w:tc>
      </w:tr>
      <w:tr w:rsidR="005335C9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67"/>
        </w:trPr>
        <w:tc>
          <w:tcPr>
            <w:tcW w:w="978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5335C9" w:rsidRDefault="005335C9" w:rsidP="00533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6" type="#_x0000_t75" style="width:250.45pt;height:21.9pt" o:ole="">
                  <v:imagedata r:id="rId51" o:title=""/>
                </v:shape>
                <w:control r:id="rId52" w:name="OptionButton11111111" w:shapeid="_x0000_i1046"/>
              </w:object>
            </w:r>
          </w:p>
          <w:p w:rsidR="00CA270B" w:rsidRDefault="00CA270B" w:rsidP="005335C9">
            <w:pPr>
              <w:rPr>
                <w:rFonts w:ascii="Times New Roman" w:hAnsi="Times New Roman"/>
                <w:b/>
              </w:rPr>
            </w:pPr>
          </w:p>
        </w:tc>
      </w:tr>
      <w:tr w:rsidR="006B4E0F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6136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o objeto do projeto de forma clara, objetiva e sucinta, apresentando os elementos principais de sua proposta, além das características exigidas na descrição de objeto da respectiva linha de apoio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constante no Anexo I do Edital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. Descreva, em </w:t>
            </w:r>
            <w:r w:rsidR="00CA270B">
              <w:rPr>
                <w:rFonts w:ascii="Times New Roman" w:hAnsi="Times New Roman"/>
                <w:i/>
                <w:sz w:val="18"/>
                <w:szCs w:val="18"/>
              </w:rPr>
              <w:t>aproximadamente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1700 caracteres, que bens e/ou ações culturais constituem a principal proposta do projeto, a quantidade de apresentações, </w:t>
            </w:r>
            <w:r w:rsidR="00675D81">
              <w:rPr>
                <w:rFonts w:ascii="Times New Roman" w:hAnsi="Times New Roman"/>
                <w:i/>
                <w:sz w:val="18"/>
                <w:szCs w:val="18"/>
              </w:rPr>
              <w:t xml:space="preserve">quantidade de publicações, tempo de duração, </w:t>
            </w:r>
            <w:r w:rsidR="00A637FF">
              <w:rPr>
                <w:rFonts w:ascii="Times New Roman" w:hAnsi="Times New Roman"/>
                <w:i/>
                <w:sz w:val="18"/>
                <w:szCs w:val="18"/>
              </w:rPr>
              <w:t>carga horária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, episódios, etc. Vale ressaltar que, caso o projeto venha a ser contemplado, não há a possibilidade de alteração do objeto do projeto</w:t>
            </w:r>
            <w:proofErr w:type="gramStart"/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proofErr w:type="gramEnd"/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CA270B" w:rsidRDefault="00CA270B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3E570A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(Discorra em </w:t>
            </w:r>
            <w:r w:rsidR="00CA270B">
              <w:rPr>
                <w:rFonts w:ascii="Times New Roman" w:hAnsi="Times New Roman"/>
                <w:i/>
                <w:sz w:val="18"/>
              </w:rPr>
              <w:t>aproximadamente</w:t>
            </w:r>
            <w:r>
              <w:rPr>
                <w:rFonts w:ascii="Times New Roman" w:hAnsi="Times New Roman"/>
                <w:i/>
                <w:sz w:val="18"/>
              </w:rPr>
              <w:t xml:space="preserve"> 3000 caracteres 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Pr="006B4E0F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(Liste as etapas do projeto, quantifique os produtos, serviços e processos gerados a partir do projeto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Quantidade de apresentações a serem realizadas?</w:t>
            </w:r>
            <w:r>
              <w:rPr>
                <w:rFonts w:ascii="Times New Roman" w:hAnsi="Times New Roman"/>
                <w:i/>
                <w:sz w:val="18"/>
              </w:rPr>
              <w:t xml:space="preserve"> (Este campo deve ser preenchido apenas para os projetos em que couber esse tipo de informação</w:t>
            </w:r>
            <w:r w:rsidRPr="00A665F1">
              <w:rPr>
                <w:rFonts w:ascii="Times New Roman" w:hAnsi="Times New Roman"/>
                <w:i/>
                <w:sz w:val="18"/>
              </w:rPr>
              <w:t>).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5731D" w:rsidRDefault="0035731D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1"/>
        </w:trPr>
        <w:tc>
          <w:tcPr>
            <w:tcW w:w="9788" w:type="dxa"/>
            <w:gridSpan w:val="7"/>
            <w:shd w:val="clear" w:color="auto" w:fill="B8CCE4" w:themeFill="accent1" w:themeFillTint="66"/>
            <w:vAlign w:val="center"/>
          </w:tcPr>
          <w:p w:rsidR="00DF3D8C" w:rsidRPr="00CE14A0" w:rsidRDefault="00DF3D8C" w:rsidP="00675D81">
            <w:pPr>
              <w:rPr>
                <w:rFonts w:ascii="Times New Roman" w:hAnsi="Times New Roman"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O projeto contempla ações de acessibilidade? </w:t>
            </w:r>
            <w:r w:rsidR="00675D81" w:rsidRPr="00CE14A0">
              <w:rPr>
                <w:rFonts w:ascii="Times New Roman" w:hAnsi="Times New Roman"/>
                <w:b/>
                <w:u w:val="single"/>
              </w:rPr>
              <w:t>Se sim, liste-as e descreva-as.</w:t>
            </w:r>
          </w:p>
        </w:tc>
      </w:tr>
      <w:tr w:rsidR="00675D81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675D81" w:rsidRPr="008B3186" w:rsidRDefault="00675D81" w:rsidP="009C71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7" type="#_x0000_t75" style="width:108.3pt;height:21.9pt" o:ole="">
                  <v:imagedata r:id="rId53" o:title=""/>
                </v:shape>
                <w:control r:id="rId54" w:name="OptionButton1211" w:shapeid="_x0000_i1047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48" type="#_x0000_t75" style="width:108.3pt;height:21.9pt" o:ole="">
                  <v:imagedata r:id="rId55" o:title=""/>
                </v:shape>
                <w:control r:id="rId56" w:name="OptionButton2111" w:shapeid="_x0000_i1048"/>
              </w:object>
            </w:r>
          </w:p>
        </w:tc>
      </w:tr>
      <w:tr w:rsidR="00675D81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shd w:val="clear" w:color="auto" w:fill="DBE5F1" w:themeFill="accent1" w:themeFillTint="33"/>
            <w:vAlign w:val="center"/>
          </w:tcPr>
          <w:p w:rsidR="00867A06" w:rsidRPr="00624B68" w:rsidRDefault="00867A06" w:rsidP="00867A0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>Ações de acessibilidade cultural - Ajuda Técnica: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i/>
                <w:sz w:val="16"/>
                <w:szCs w:val="16"/>
              </w:rPr>
              <w:t>(i</w:t>
            </w:r>
            <w:r w:rsidRPr="00624B68">
              <w:rPr>
                <w:i/>
                <w:sz w:val="16"/>
                <w:szCs w:val="16"/>
              </w:rPr>
              <w:t xml:space="preserve">nterpretação em libras (para pessoas surdas, não usuárias da língua portuguesa), </w:t>
            </w:r>
            <w:proofErr w:type="gramStart"/>
            <w:r w:rsidRPr="00624B68">
              <w:rPr>
                <w:i/>
                <w:sz w:val="16"/>
                <w:szCs w:val="16"/>
              </w:rPr>
              <w:t>libras tátil (para surdos cegos)</w:t>
            </w:r>
            <w:proofErr w:type="gramEnd"/>
            <w:r w:rsidRPr="00624B68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624B68">
              <w:rPr>
                <w:i/>
                <w:sz w:val="16"/>
                <w:szCs w:val="16"/>
              </w:rPr>
              <w:t>oralização</w:t>
            </w:r>
            <w:proofErr w:type="spellEnd"/>
            <w:r w:rsidRPr="00624B68">
              <w:rPr>
                <w:i/>
                <w:sz w:val="16"/>
                <w:szCs w:val="16"/>
              </w:rPr>
              <w:t xml:space="preserve"> e leitura labial (para surdos </w:t>
            </w:r>
            <w:proofErr w:type="spellStart"/>
            <w:r w:rsidRPr="00624B68">
              <w:rPr>
                <w:i/>
                <w:sz w:val="16"/>
                <w:szCs w:val="16"/>
              </w:rPr>
              <w:t>oralizados</w:t>
            </w:r>
            <w:proofErr w:type="spellEnd"/>
            <w:r w:rsidRPr="00624B68">
              <w:rPr>
                <w:i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  <w:r>
              <w:rPr>
                <w:sz w:val="16"/>
                <w:szCs w:val="16"/>
              </w:rPr>
              <w:t xml:space="preserve"> </w:t>
            </w: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867A06" w:rsidRPr="00675D81" w:rsidRDefault="00867A06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675D81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shd w:val="clear" w:color="auto" w:fill="DBE5F1" w:themeFill="accent1" w:themeFillTint="33"/>
            <w:vAlign w:val="center"/>
          </w:tcPr>
          <w:p w:rsidR="00867A06" w:rsidRPr="00624B68" w:rsidRDefault="00675D81" w:rsidP="00867A0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 xml:space="preserve">Ações de acessibilidade cultural </w:t>
            </w:r>
            <w:r>
              <w:rPr>
                <w:rFonts w:ascii="Times New Roman" w:hAnsi="Times New Roman"/>
                <w:b/>
                <w:u w:val="single"/>
              </w:rPr>
              <w:t>–</w:t>
            </w:r>
            <w:r w:rsidRPr="00675D81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 xml:space="preserve">Tecnologia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Assistiva</w:t>
            </w:r>
            <w:proofErr w:type="spellEnd"/>
            <w:r w:rsidRPr="00675D81">
              <w:rPr>
                <w:rFonts w:ascii="Times New Roman" w:hAnsi="Times New Roman"/>
                <w:b/>
                <w:u w:val="single"/>
              </w:rPr>
              <w:t>:</w:t>
            </w:r>
            <w:r w:rsidR="00867A06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867A06">
              <w:rPr>
                <w:rFonts w:ascii="Times New Roman" w:hAnsi="Times New Roman"/>
                <w:i/>
              </w:rPr>
              <w:t>(</w:t>
            </w:r>
            <w:r w:rsidR="00867A06">
              <w:rPr>
                <w:i/>
                <w:iCs/>
                <w:sz w:val="16"/>
                <w:szCs w:val="16"/>
              </w:rPr>
              <w:t>sistema de laço de indução</w:t>
            </w:r>
            <w:proofErr w:type="gramEnd"/>
            <w:r w:rsidR="00867A06">
              <w:rPr>
                <w:i/>
                <w:iCs/>
                <w:sz w:val="16"/>
                <w:szCs w:val="16"/>
              </w:rPr>
              <w:t xml:space="preserve"> (sistema de rádio frequência para o envio do som diretamente ao aparelho auditivo ou implante coclear), </w:t>
            </w:r>
            <w:proofErr w:type="spellStart"/>
            <w:r w:rsidR="00867A06">
              <w:rPr>
                <w:i/>
                <w:iCs/>
                <w:sz w:val="16"/>
                <w:szCs w:val="16"/>
              </w:rPr>
              <w:t>audiodescrição</w:t>
            </w:r>
            <w:proofErr w:type="spellEnd"/>
            <w:r w:rsidR="00867A06">
              <w:rPr>
                <w:i/>
                <w:iCs/>
                <w:sz w:val="16"/>
                <w:szCs w:val="16"/>
              </w:rPr>
              <w:t xml:space="preserve">, legenda </w:t>
            </w:r>
            <w:proofErr w:type="spellStart"/>
            <w:r w:rsidR="00867A06">
              <w:rPr>
                <w:i/>
                <w:iCs/>
                <w:sz w:val="16"/>
                <w:szCs w:val="16"/>
              </w:rPr>
              <w:t>closed</w:t>
            </w:r>
            <w:proofErr w:type="spellEnd"/>
            <w:r w:rsidR="00867A06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67A06">
              <w:rPr>
                <w:i/>
                <w:iCs/>
                <w:sz w:val="16"/>
                <w:szCs w:val="16"/>
              </w:rPr>
              <w:t>caption</w:t>
            </w:r>
            <w:proofErr w:type="spellEnd"/>
            <w:r w:rsidR="00867A06">
              <w:rPr>
                <w:i/>
                <w:iCs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proofErr w:type="spellStart"/>
            <w:r w:rsidR="00867A06">
              <w:rPr>
                <w:i/>
                <w:iCs/>
                <w:sz w:val="16"/>
                <w:szCs w:val="16"/>
              </w:rPr>
              <w:t>audio</w:t>
            </w:r>
            <w:proofErr w:type="spellEnd"/>
            <w:r w:rsidR="00867A06">
              <w:rPr>
                <w:i/>
                <w:iCs/>
                <w:sz w:val="16"/>
                <w:szCs w:val="16"/>
              </w:rPr>
              <w:t xml:space="preserve"> ao vivo, para surdos usuários de língua portuguesa). </w:t>
            </w: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 w:rsidR="00660424">
              <w:rPr>
                <w:rFonts w:ascii="Times New Roman" w:hAnsi="Times New Roman"/>
                <w:i/>
                <w:sz w:val="18"/>
              </w:rPr>
              <w:t>(</w:t>
            </w:r>
            <w:r w:rsidR="00660424"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660424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="00660424"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 w:rsidR="00660424">
              <w:rPr>
                <w:rFonts w:ascii="Times New Roman" w:hAnsi="Times New Roman"/>
                <w:i/>
                <w:sz w:val="18"/>
              </w:rPr>
              <w:t xml:space="preserve">nha de apoio na qual o projeto está inscrito, </w:t>
            </w:r>
            <w:r w:rsidR="00660424" w:rsidRPr="00F369BD">
              <w:rPr>
                <w:rFonts w:ascii="Times New Roman" w:hAnsi="Times New Roman"/>
                <w:i/>
                <w:sz w:val="18"/>
              </w:rPr>
              <w:t>conforme exigências apresentadas no Anexo I do edital.).</w:t>
            </w: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A270B" w:rsidRDefault="00CA270B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A270B" w:rsidRDefault="00CA270B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A270B" w:rsidRDefault="00CA270B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projeto.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8B6E29" w:rsidRPr="008737CD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Pr="00EA7E5E" w:rsidRDefault="008B6E29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9" type="#_x0000_t75" style="width:108.3pt;height:18.15pt" o:ole="">
                        <v:imagedata r:id="rId57" o:title=""/>
                      </v:shape>
                      <w:control r:id="rId58" w:name="CheckBox151" w:shapeid="_x0000_i104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0" type="#_x0000_t75" style="width:108.3pt;height:18.15pt" o:ole="">
                        <v:imagedata r:id="rId59" o:title=""/>
                      </v:shape>
                      <w:control r:id="rId60" w:name="CheckBox1161" w:shapeid="_x0000_i10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1" type="#_x0000_t75" style="width:108.3pt;height:18.15pt" o:ole="">
                        <v:imagedata r:id="rId61" o:title=""/>
                      </v:shape>
                      <w:control r:id="rId62" w:name="CheckBox11141" w:shapeid="_x0000_i105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2" type="#_x0000_t75" style="width:108.3pt;height:18.15pt" o:ole="">
                        <v:imagedata r:id="rId63" o:title=""/>
                      </v:shape>
                      <w:control r:id="rId64" w:name="CheckBox11241" w:shapeid="_x0000_i1052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8.15pt" o:ole="">
                        <v:imagedata r:id="rId65" o:title=""/>
                      </v:shape>
                      <w:control r:id="rId66" w:name="CheckBox1211" w:shapeid="_x0000_i105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8.15pt" o:ole="">
                        <v:imagedata r:id="rId67" o:title=""/>
                      </v:shape>
                      <w:control r:id="rId68" w:name="CheckBox11311" w:shapeid="_x0000_i105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8.15pt" o:ole="">
                        <v:imagedata r:id="rId69" o:title=""/>
                      </v:shape>
                      <w:control r:id="rId70" w:name="CheckBox111111" w:shapeid="_x0000_i105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8.15pt" o:ole="">
                        <v:imagedata r:id="rId71" o:title=""/>
                      </v:shape>
                      <w:control r:id="rId72" w:name="CheckBox112111" w:shapeid="_x0000_i105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Pr="00C07021" w:rsidRDefault="008B6E29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73" o:title=""/>
                      </v:shape>
                      <w:control r:id="rId74" w:name="CheckBox1311" w:shapeid="_x0000_i105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5" o:title=""/>
                      </v:shape>
                      <w:control r:id="rId76" w:name="CheckBox11411" w:shapeid="_x0000_i10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7" o:title=""/>
                      </v:shape>
                      <w:control r:id="rId78" w:name="CheckBox111211" w:shapeid="_x0000_i105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9" o:title=""/>
                      </v:shape>
                      <w:control r:id="rId80" w:name="CheckBox112211" w:shapeid="_x0000_i106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81" o:title=""/>
                      </v:shape>
                      <w:control r:id="rId82" w:name="CheckBox1461" w:shapeid="_x0000_i106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83" o:title=""/>
                      </v:shape>
                      <w:control r:id="rId84" w:name="CheckBox11551" w:shapeid="_x0000_i106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5" o:title=""/>
                      </v:shape>
                      <w:control r:id="rId86" w:name="CheckBox111351" w:shapeid="_x0000_i106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7" o:title=""/>
                      </v:shape>
                      <w:control r:id="rId88" w:name="CheckBox112351" w:shapeid="_x0000_i106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9" o:title=""/>
                      </v:shape>
                      <w:control r:id="rId90" w:name="CheckBox14111" w:shapeid="_x0000_i106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91" o:title=""/>
                      </v:shape>
                      <w:control r:id="rId92" w:name="CheckBox115111" w:shapeid="_x0000_i106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93" o:title=""/>
                      </v:shape>
                      <w:control r:id="rId94" w:name="CheckBox1113111" w:shapeid="_x0000_i106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8.15pt" o:ole="">
                        <v:imagedata r:id="rId95" o:title=""/>
                      </v:shape>
                      <w:control r:id="rId96" w:name="CheckBox1123111" w:shapeid="_x0000_i106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8.15pt" o:ole="">
                        <v:imagedata r:id="rId97" o:title=""/>
                      </v:shape>
                      <w:control r:id="rId98" w:name="CheckBox14211" w:shapeid="_x0000_i106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9" o:title=""/>
                      </v:shape>
                      <w:control r:id="rId100" w:name="CheckBox115211" w:shapeid="_x0000_i107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101" o:title=""/>
                      </v:shape>
                      <w:control r:id="rId102" w:name="CheckBox1113211" w:shapeid="_x0000_i107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8.15pt" o:ole="">
                        <v:imagedata r:id="rId103" o:title=""/>
                      </v:shape>
                      <w:control r:id="rId104" w:name="CheckBox1123211" w:shapeid="_x0000_i1072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5" o:title=""/>
                      </v:shape>
                      <w:control r:id="rId106" w:name="CheckBox14311" w:shapeid="_x0000_i107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8.15pt" o:ole="">
                        <v:imagedata r:id="rId107" o:title=""/>
                      </v:shape>
                      <w:control r:id="rId108" w:name="CheckBox115311" w:shapeid="_x0000_i107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08.3pt;height:18.15pt" o:ole="">
                        <v:imagedata r:id="rId109" o:title=""/>
                      </v:shape>
                      <w:control r:id="rId110" w:name="CheckBox1113311" w:shapeid="_x0000_i107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8.15pt" o:ole="">
                        <v:imagedata r:id="rId111" o:title=""/>
                      </v:shape>
                      <w:control r:id="rId112" w:name="CheckBox1123311" w:shapeid="_x0000_i107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lastRenderedPageBreak/>
                    <w:object w:dxaOrig="225" w:dyaOrig="225">
                      <v:shape id="_x0000_i1080" type="#_x0000_t75" style="width:108.3pt;height:18.15pt" o:ole="">
                        <v:imagedata r:id="rId113" o:title=""/>
                      </v:shape>
                      <w:control r:id="rId114" w:name="CheckBox14411" w:shapeid="_x0000_i108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08.3pt;height:18.15pt" o:ole="">
                        <v:imagedata r:id="rId115" o:title=""/>
                      </v:shape>
                      <w:control r:id="rId116" w:name="CheckBox115411" w:shapeid="_x0000_i108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8.15pt" o:ole="">
                        <v:imagedata r:id="rId117" o:title=""/>
                      </v:shape>
                      <w:control r:id="rId118" w:name="CheckBox1113411" w:shapeid="_x0000_i108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6" type="#_x0000_t75" style="width:108.3pt;height:18.15pt" o:ole="">
                        <v:imagedata r:id="rId119" o:title=""/>
                      </v:shape>
                      <w:control r:id="rId120" w:name="CheckBox1123411" w:shapeid="_x0000_i108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8" type="#_x0000_t75" style="width:108.3pt;height:18.15pt" o:ole="">
                        <v:imagedata r:id="rId121" o:title=""/>
                      </v:shape>
                      <w:control r:id="rId122" w:name="CheckBox14511" w:shapeid="_x0000_i108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DF3D8C" w:rsidRPr="00DF3D8C" w:rsidRDefault="00DF3D8C" w:rsidP="00DF3D8C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867A06" w:rsidRDefault="00867A06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113A08" w:rsidRPr="00DF3D8C" w:rsidRDefault="00113A08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7"/>
            <w:vAlign w:val="center"/>
          </w:tcPr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apresentado na planilha orçamentária à 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EC35B9">
        <w:trPr>
          <w:gridAfter w:val="1"/>
          <w:wAfter w:w="57" w:type="dxa"/>
          <w:trHeight w:val="362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FC6E7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EC35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7"/>
            <w:shd w:val="clear" w:color="auto" w:fill="auto"/>
            <w:vAlign w:val="center"/>
          </w:tcPr>
          <w:p w:rsidR="00CE14A0" w:rsidRPr="008B3186" w:rsidRDefault="00CE14A0" w:rsidP="00CE14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90" type="#_x0000_t75" style="width:108.3pt;height:21.9pt" o:ole="">
                  <v:imagedata r:id="rId123" o:title=""/>
                </v:shape>
                <w:control r:id="rId124" w:name="OptionButton12111" w:shapeid="_x0000_i109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92" type="#_x0000_t75" style="width:108.3pt;height:21.9pt" o:ole="">
                  <v:imagedata r:id="rId125" o:title=""/>
                </v:shape>
                <w:control r:id="rId126" w:name="OptionButton21111" w:shapeid="_x0000_i1092"/>
              </w:object>
            </w:r>
          </w:p>
        </w:tc>
      </w:tr>
      <w:tr w:rsidR="00C24D00" w:rsidTr="00EC35B9">
        <w:trPr>
          <w:gridAfter w:val="1"/>
          <w:wAfter w:w="57" w:type="dxa"/>
          <w:trHeight w:val="1312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24D00" w:rsidRPr="00CE14A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Pr="006B6F72" w:rsidRDefault="00C24D00" w:rsidP="00C24D00">
            <w:pPr>
              <w:spacing w:after="120" w:line="100" w:lineRule="atLeast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</w:tc>
      </w:tr>
      <w:tr w:rsidR="00C24D00" w:rsidTr="00EC35B9">
        <w:trPr>
          <w:gridAfter w:val="1"/>
          <w:wAfter w:w="57" w:type="dxa"/>
          <w:trHeight w:val="507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</w:p>
          <w:p w:rsidR="006B6F72" w:rsidRDefault="006B6F72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44BEA" w:rsidRDefault="00944BE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CA2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69511D" w:rsidRDefault="008B6E29" w:rsidP="00993C84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CA27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93C84" w:rsidRDefault="00993C84" w:rsidP="0059521E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14.1 do edital.</w:t>
            </w:r>
          </w:p>
        </w:tc>
      </w:tr>
      <w:tr w:rsidR="00993C84" w:rsidTr="00EC35B9">
        <w:trPr>
          <w:trHeight w:val="797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61365A">
            <w:pPr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Proponente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EC35B9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</w:t>
            </w:r>
            <w:proofErr w:type="gramStart"/>
            <w:r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CA270B">
        <w:trPr>
          <w:trHeight w:val="1498"/>
        </w:trPr>
        <w:tc>
          <w:tcPr>
            <w:tcW w:w="9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CA270B">
        <w:trPr>
          <w:trHeight w:val="1498"/>
        </w:trPr>
        <w:tc>
          <w:tcPr>
            <w:tcW w:w="98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Default="00CE14A0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Indiretos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 xml:space="preserve">(Informe aqui uma estimativa/previsão de quantos empregos indiretos serão gerados durante a execução do projeto. Para este cálculo </w:t>
            </w:r>
            <w:proofErr w:type="gramStart"/>
            <w:r w:rsidRPr="00CE14A0">
              <w:rPr>
                <w:rFonts w:ascii="Times New Roman" w:hAnsi="Times New Roman"/>
                <w:i/>
                <w:sz w:val="18"/>
              </w:rPr>
              <w:t>devem</w:t>
            </w:r>
            <w:proofErr w:type="gramEnd"/>
            <w:r w:rsidRPr="00CE14A0">
              <w:rPr>
                <w:rFonts w:ascii="Times New Roman" w:hAnsi="Times New Roman"/>
                <w:i/>
                <w:sz w:val="18"/>
              </w:rPr>
              <w:t xml:space="preserve"> ser considerados a contratação de empresas fornecedoras de mão de obra e serviços, como seguranças, brigadistas, a equipe da assessoria de comunicação, a equipe de montagem, de operação, etc.).</w:t>
            </w:r>
          </w:p>
          <w:p w:rsidR="00CE14A0" w:rsidRDefault="00CE14A0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8F1D62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DB24CA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realização da montagem, investigação, pesquisa, gravação, distribuição,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contração de equipe, ensaio, oficina,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casting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impressão, sonorização,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 UF, 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2E1C34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</w:tbl>
    <w:p w:rsidR="00C1592D" w:rsidRDefault="00C1592D" w:rsidP="0090308D">
      <w:pPr>
        <w:jc w:val="both"/>
        <w:rPr>
          <w:rFonts w:ascii="Times New Roman" w:hAnsi="Times New Roman"/>
        </w:rPr>
      </w:pPr>
    </w:p>
    <w:p w:rsidR="004B595C" w:rsidRDefault="004B595C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FC6E78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1160DE">
            <w:r>
              <w:rPr>
                <w:rFonts w:ascii="Times New Roman" w:hAnsi="Times New Roman"/>
                <w:i/>
                <w:iCs/>
                <w:color w:val="00000A"/>
              </w:rPr>
              <w:t>Descreva as peças que serão utilizadas para divulgar e comunicar o projeto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folder; spot de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; post; flayer,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DB24C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b/>
              </w:rPr>
            </w:pP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localidades será divulgado o projeto.</w:t>
            </w:r>
          </w:p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EA7E5E" w:rsidRPr="008737CD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Pr="00EA7E5E" w:rsidRDefault="00EA7E5E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94" type="#_x0000_t75" style="width:108.3pt;height:18.15pt" o:ole="">
                        <v:imagedata r:id="rId127" o:title=""/>
                      </v:shape>
                      <w:control r:id="rId128" w:name="CheckBox15" w:shapeid="_x0000_i109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6" type="#_x0000_t75" style="width:108.3pt;height:18.15pt" o:ole="">
                        <v:imagedata r:id="rId129" o:title=""/>
                      </v:shape>
                      <w:control r:id="rId130" w:name="CheckBox116" w:shapeid="_x0000_i109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8" type="#_x0000_t75" style="width:108.3pt;height:18.15pt" o:ole="">
                        <v:imagedata r:id="rId131" o:title=""/>
                      </v:shape>
                      <w:control r:id="rId132" w:name="CheckBox1114" w:shapeid="_x0000_i109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0" type="#_x0000_t75" style="width:108.3pt;height:18.15pt" o:ole="">
                        <v:imagedata r:id="rId133" o:title=""/>
                      </v:shape>
                      <w:control r:id="rId134" w:name="CheckBox1124" w:shapeid="_x0000_i1100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135" o:title=""/>
                      </v:shape>
                      <w:control r:id="rId136" w:name="CheckBox121" w:shapeid="_x0000_i110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137" o:title=""/>
                      </v:shape>
                      <w:control r:id="rId138" w:name="CheckBox1131" w:shapeid="_x0000_i110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139" o:title=""/>
                      </v:shape>
                      <w:control r:id="rId140" w:name="CheckBox11111" w:shapeid="_x0000_i110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141" o:title=""/>
                      </v:shape>
                      <w:control r:id="rId142" w:name="CheckBox11211" w:shapeid="_x0000_i1108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Pr="00C07021" w:rsidRDefault="00EA7E5E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143" o:title=""/>
                      </v:shape>
                      <w:control r:id="rId144" w:name="CheckBox131" w:shapeid="_x0000_i111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145" o:title=""/>
                      </v:shape>
                      <w:control r:id="rId146" w:name="CheckBox1141" w:shapeid="_x0000_i111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147" o:title=""/>
                      </v:shape>
                      <w:control r:id="rId148" w:name="CheckBox11121" w:shapeid="_x0000_i111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149" o:title=""/>
                      </v:shape>
                      <w:control r:id="rId150" w:name="CheckBox11221" w:shapeid="_x0000_i111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151" o:title=""/>
                      </v:shape>
                      <w:control r:id="rId152" w:name="CheckBox146" w:shapeid="_x0000_i111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53" o:title=""/>
                      </v:shape>
                      <w:control r:id="rId154" w:name="CheckBox1155" w:shapeid="_x0000_i112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155" o:title=""/>
                      </v:shape>
                      <w:control r:id="rId156" w:name="CheckBox11135" w:shapeid="_x0000_i112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157" o:title=""/>
                      </v:shape>
                      <w:control r:id="rId158" w:name="CheckBox11235" w:shapeid="_x0000_i1124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159" o:title=""/>
                      </v:shape>
                      <w:control r:id="rId160" w:name="CheckBox1411" w:shapeid="_x0000_i112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8.15pt" o:ole="">
                        <v:imagedata r:id="rId161" o:title=""/>
                      </v:shape>
                      <w:control r:id="rId162" w:name="CheckBox11511" w:shapeid="_x0000_i112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163" o:title=""/>
                      </v:shape>
                      <w:control r:id="rId164" w:name="CheckBox111311" w:shapeid="_x0000_i113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165" o:title=""/>
                      </v:shape>
                      <w:control r:id="rId166" w:name="CheckBox112311" w:shapeid="_x0000_i1132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167" o:title=""/>
                      </v:shape>
                      <w:control r:id="rId168" w:name="CheckBox1421" w:shapeid="_x0000_i113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08.3pt;height:18.15pt" o:ole="">
                        <v:imagedata r:id="rId169" o:title=""/>
                      </v:shape>
                      <w:control r:id="rId170" w:name="CheckBox11521" w:shapeid="_x0000_i113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08.3pt;height:18.15pt" o:ole="">
                        <v:imagedata r:id="rId171" o:title=""/>
                      </v:shape>
                      <w:control r:id="rId172" w:name="CheckBox111321" w:shapeid="_x0000_i113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8.15pt" o:ole="">
                        <v:imagedata r:id="rId173" o:title=""/>
                      </v:shape>
                      <w:control r:id="rId174" w:name="CheckBox112321" w:shapeid="_x0000_i1140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8.15pt" o:ole="">
                        <v:imagedata r:id="rId175" o:title=""/>
                      </v:shape>
                      <w:control r:id="rId176" w:name="CheckBox1431" w:shapeid="_x0000_i114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lastRenderedPageBreak/>
                    <w:object w:dxaOrig="225" w:dyaOrig="225">
                      <v:shape id="_x0000_i1144" type="#_x0000_t75" style="width:108.3pt;height:18.15pt" o:ole="">
                        <v:imagedata r:id="rId177" o:title=""/>
                      </v:shape>
                      <w:control r:id="rId178" w:name="CheckBox11531" w:shapeid="_x0000_i114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8.15pt" o:ole="">
                        <v:imagedata r:id="rId179" o:title=""/>
                      </v:shape>
                      <w:control r:id="rId180" w:name="CheckBox111331" w:shapeid="_x0000_i114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08.3pt;height:18.15pt" o:ole="">
                        <v:imagedata r:id="rId181" o:title=""/>
                      </v:shape>
                      <w:control r:id="rId182" w:name="CheckBox112331" w:shapeid="_x0000_i1148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0" type="#_x0000_t75" style="width:108.3pt;height:18.15pt" o:ole="">
                        <v:imagedata r:id="rId183" o:title=""/>
                      </v:shape>
                      <w:control r:id="rId184" w:name="CheckBox1441" w:shapeid="_x0000_i115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2" type="#_x0000_t75" style="width:108.3pt;height:18.15pt" o:ole="">
                        <v:imagedata r:id="rId185" o:title=""/>
                      </v:shape>
                      <w:control r:id="rId186" w:name="CheckBox11541" w:shapeid="_x0000_i115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4" type="#_x0000_t75" style="width:108.3pt;height:18.15pt" o:ole="">
                        <v:imagedata r:id="rId187" o:title=""/>
                      </v:shape>
                      <w:control r:id="rId188" w:name="CheckBox111341" w:shapeid="_x0000_i115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6" type="#_x0000_t75" style="width:108.3pt;height:18.15pt" o:ole="">
                        <v:imagedata r:id="rId189" o:title=""/>
                      </v:shape>
                      <w:control r:id="rId190" w:name="CheckBox112341" w:shapeid="_x0000_i115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8" type="#_x0000_t75" style="width:108.3pt;height:18.15pt" o:ole="">
                        <v:imagedata r:id="rId191" o:title=""/>
                      </v:shape>
                      <w:control r:id="rId192" w:name="CheckBox1451" w:shapeid="_x0000_i115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C1592D" w:rsidRDefault="00C1592D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sectPr w:rsidR="00CF0475" w:rsidSect="008B6E29">
      <w:headerReference w:type="default" r:id="rId193"/>
      <w:footerReference w:type="default" r:id="rId194"/>
      <w:pgSz w:w="11906" w:h="16838"/>
      <w:pgMar w:top="936" w:right="936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F6D" w:rsidRDefault="00C20F6D">
      <w:r>
        <w:separator/>
      </w:r>
    </w:p>
  </w:endnote>
  <w:endnote w:type="continuationSeparator" w:id="0">
    <w:p w:rsidR="00C20F6D" w:rsidRDefault="00C2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6D" w:rsidRPr="000A022F" w:rsidRDefault="00C20F6D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C20F6D" w:rsidRPr="000A022F" w:rsidTr="0009504D">
      <w:tc>
        <w:tcPr>
          <w:tcW w:w="2093" w:type="dxa"/>
        </w:tcPr>
        <w:p w:rsidR="00C20F6D" w:rsidRPr="000A022F" w:rsidRDefault="00C20F6D" w:rsidP="00873B57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p w:rsidR="00C20F6D" w:rsidRPr="00731467" w:rsidRDefault="00C20F6D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6662" w:type="dxa"/>
        </w:tcPr>
        <w:p w:rsidR="00C20F6D" w:rsidRPr="000A022F" w:rsidRDefault="00C20F6D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20F6D" w:rsidRPr="000A022F" w:rsidRDefault="00C20F6D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20F6D" w:rsidRPr="000A022F" w:rsidRDefault="00C20F6D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 xml:space="preserve">Secretaria de Estado de Cultura </w:t>
          </w:r>
        </w:p>
        <w:p w:rsidR="00C20F6D" w:rsidRPr="000A022F" w:rsidRDefault="00C20F6D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0A022F">
            <w:rPr>
              <w:rFonts w:ascii="Times New Roman" w:hAnsi="Times New Roman"/>
              <w:sz w:val="16"/>
              <w:szCs w:val="16"/>
            </w:rPr>
            <w:t>DF</w:t>
          </w:r>
          <w:proofErr w:type="gramEnd"/>
        </w:p>
        <w:p w:rsidR="00C20F6D" w:rsidRPr="000A022F" w:rsidRDefault="00C20F6D" w:rsidP="00207BDD">
          <w:pPr>
            <w:tabs>
              <w:tab w:val="left" w:pos="2175"/>
              <w:tab w:val="center" w:pos="5742"/>
              <w:tab w:val="right" w:pos="7089"/>
              <w:tab w:val="right" w:pos="8838"/>
            </w:tabs>
            <w:rPr>
              <w:rFonts w:ascii="Times New Roman" w:hAnsi="Times New Roman"/>
              <w:sz w:val="12"/>
              <w:szCs w:val="20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ab/>
          </w:r>
          <w:r w:rsidRPr="000A022F">
            <w:rPr>
              <w:rFonts w:ascii="Times New Roman" w:hAnsi="Times New Roman"/>
              <w:sz w:val="16"/>
              <w:szCs w:val="16"/>
            </w:rPr>
            <w:tab/>
          </w:r>
        </w:p>
      </w:tc>
      <w:tc>
        <w:tcPr>
          <w:tcW w:w="425" w:type="dxa"/>
        </w:tcPr>
        <w:p w:rsidR="00C20F6D" w:rsidRPr="000A022F" w:rsidRDefault="00C20F6D" w:rsidP="0009504D">
          <w:pPr>
            <w:tabs>
              <w:tab w:val="center" w:pos="4419"/>
              <w:tab w:val="right" w:pos="8838"/>
            </w:tabs>
            <w:ind w:left="351"/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C20F6D" w:rsidRPr="000A022F" w:rsidRDefault="00C20F6D" w:rsidP="0009504D">
          <w:pPr>
            <w:tabs>
              <w:tab w:val="center" w:pos="4419"/>
              <w:tab w:val="right" w:pos="8838"/>
            </w:tabs>
            <w:ind w:left="-393" w:right="-70"/>
            <w:jc w:val="right"/>
            <w:rPr>
              <w:rFonts w:ascii="Times New Roman" w:hAnsi="Times New Roman"/>
              <w:sz w:val="20"/>
              <w:szCs w:val="20"/>
            </w:rPr>
          </w:pPr>
        </w:p>
      </w:tc>
    </w:tr>
  </w:tbl>
  <w:p w:rsidR="00C20F6D" w:rsidRDefault="00C20F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F6D" w:rsidRDefault="00C20F6D">
      <w:r>
        <w:separator/>
      </w:r>
    </w:p>
  </w:footnote>
  <w:footnote w:type="continuationSeparator" w:id="0">
    <w:p w:rsidR="00C20F6D" w:rsidRDefault="00C20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ayout w:type="fixed"/>
      <w:tblLook w:val="01E0" w:firstRow="1" w:lastRow="1" w:firstColumn="1" w:lastColumn="1" w:noHBand="0" w:noVBand="0"/>
    </w:tblPr>
    <w:tblGrid>
      <w:gridCol w:w="1242"/>
      <w:gridCol w:w="6946"/>
      <w:gridCol w:w="1985"/>
    </w:tblGrid>
    <w:tr w:rsidR="00C20F6D" w:rsidRPr="000A022F" w:rsidTr="000F52F9">
      <w:trPr>
        <w:trHeight w:val="997"/>
      </w:trPr>
      <w:tc>
        <w:tcPr>
          <w:tcW w:w="1242" w:type="dxa"/>
        </w:tcPr>
        <w:p w:rsidR="00C20F6D" w:rsidRPr="000A022F" w:rsidRDefault="00C20F6D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358CD24F" wp14:editId="766CF9A3">
                <wp:extent cx="686550" cy="694357"/>
                <wp:effectExtent l="0" t="0" r="0" b="0"/>
                <wp:docPr id="1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0F52F9" w:rsidRPr="00160869" w:rsidRDefault="000F52F9" w:rsidP="000F52F9">
          <w:pPr>
            <w:tabs>
              <w:tab w:val="center" w:pos="4419"/>
              <w:tab w:val="right" w:pos="7852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GOVERNO DO DISTRITO FEDERAL</w:t>
          </w:r>
        </w:p>
        <w:p w:rsidR="000F52F9" w:rsidRPr="00160869" w:rsidRDefault="000F52F9" w:rsidP="000F52F9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Secretaria de Estado de Cultura</w:t>
          </w:r>
          <w:r w:rsidR="00DF2ED3">
            <w:rPr>
              <w:rFonts w:ascii="Calibri" w:hAnsi="Calibri" w:cs="Calibri"/>
              <w:b/>
            </w:rPr>
            <w:t xml:space="preserve"> e Economia Criativa</w:t>
          </w:r>
        </w:p>
        <w:p w:rsidR="000F52F9" w:rsidRDefault="000F52F9" w:rsidP="000F52F9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Subsecretaria de Fomento</w:t>
          </w:r>
          <w:r>
            <w:rPr>
              <w:rFonts w:ascii="Calibri" w:hAnsi="Calibri" w:cs="Calibri"/>
              <w:b/>
            </w:rPr>
            <w:t xml:space="preserve"> e Incentivo Cultural</w:t>
          </w:r>
        </w:p>
        <w:p w:rsidR="000F52F9" w:rsidRDefault="000F52F9" w:rsidP="000F52F9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292949">
            <w:rPr>
              <w:rFonts w:ascii="Calibri" w:hAnsi="Calibri" w:cs="Calibri"/>
              <w:b/>
            </w:rPr>
            <w:t>Coordenação do Fundo de Apoio à Cultura</w:t>
          </w:r>
        </w:p>
        <w:p w:rsidR="00C20F6D" w:rsidRPr="000A022F" w:rsidRDefault="000F52F9" w:rsidP="000F52F9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" w:hAnsi="Calibri" w:cs="Calibri"/>
              <w:b/>
            </w:rPr>
            <w:t xml:space="preserve">Diretoria de </w:t>
          </w:r>
          <w:proofErr w:type="gramStart"/>
          <w:r>
            <w:rPr>
              <w:rFonts w:ascii="Calibri" w:hAnsi="Calibri" w:cs="Calibri"/>
              <w:b/>
            </w:rPr>
            <w:t>Implementação</w:t>
          </w:r>
          <w:proofErr w:type="gramEnd"/>
          <w:r>
            <w:rPr>
              <w:rFonts w:ascii="Calibri" w:hAnsi="Calibri" w:cs="Calibri"/>
              <w:b/>
            </w:rPr>
            <w:t xml:space="preserve"> de Modalidades de Fomento Cultural</w:t>
          </w:r>
        </w:p>
      </w:tc>
      <w:tc>
        <w:tcPr>
          <w:tcW w:w="1985" w:type="dxa"/>
          <w:vAlign w:val="center"/>
        </w:tcPr>
        <w:p w:rsidR="00C20F6D" w:rsidRPr="000A022F" w:rsidRDefault="000F52F9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F52F9">
            <w:rPr>
              <w:rFonts w:ascii="Times New Roman" w:hAnsi="Times New Roman"/>
              <w:b/>
              <w:noProof/>
              <w:sz w:val="28"/>
              <w:szCs w:val="28"/>
            </w:rPr>
            <w:drawing>
              <wp:inline distT="0" distB="0" distL="0" distR="0" wp14:anchorId="12BDEFD5" wp14:editId="1BA66E69">
                <wp:extent cx="647952" cy="616508"/>
                <wp:effectExtent l="0" t="0" r="0" b="0"/>
                <wp:docPr id="1026" name="Picture 2" descr="C:\Users\luiz.fernandes\Downloads\FAC_Marca_RGB_Cor 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C:\Users\luiz.fernandes\Downloads\FAC_Marca_RGB_Cor 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794" cy="6211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C20F6D" w:rsidRDefault="00C20F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B8D"/>
    <w:rsid w:val="00024F13"/>
    <w:rsid w:val="00026956"/>
    <w:rsid w:val="00030122"/>
    <w:rsid w:val="00033C09"/>
    <w:rsid w:val="00035097"/>
    <w:rsid w:val="00045688"/>
    <w:rsid w:val="000465CA"/>
    <w:rsid w:val="00053E1F"/>
    <w:rsid w:val="00055373"/>
    <w:rsid w:val="00057FC8"/>
    <w:rsid w:val="00060C10"/>
    <w:rsid w:val="00067A5A"/>
    <w:rsid w:val="00072797"/>
    <w:rsid w:val="0007790E"/>
    <w:rsid w:val="00077DCE"/>
    <w:rsid w:val="0008350B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E0305"/>
    <w:rsid w:val="000E083A"/>
    <w:rsid w:val="000E3A7B"/>
    <w:rsid w:val="000E44ED"/>
    <w:rsid w:val="000E505C"/>
    <w:rsid w:val="000E5939"/>
    <w:rsid w:val="000F08FA"/>
    <w:rsid w:val="000F4DF3"/>
    <w:rsid w:val="000F52F9"/>
    <w:rsid w:val="000F7642"/>
    <w:rsid w:val="00100019"/>
    <w:rsid w:val="00103ED0"/>
    <w:rsid w:val="00111049"/>
    <w:rsid w:val="00113A08"/>
    <w:rsid w:val="001160DE"/>
    <w:rsid w:val="001174D2"/>
    <w:rsid w:val="00117C18"/>
    <w:rsid w:val="00127BE4"/>
    <w:rsid w:val="001410C1"/>
    <w:rsid w:val="00143C21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3A9F"/>
    <w:rsid w:val="001C4626"/>
    <w:rsid w:val="001C77EE"/>
    <w:rsid w:val="001D0B8F"/>
    <w:rsid w:val="001D4F94"/>
    <w:rsid w:val="001D530B"/>
    <w:rsid w:val="001D62A0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D6D"/>
    <w:rsid w:val="002D1469"/>
    <w:rsid w:val="002D1790"/>
    <w:rsid w:val="002D18C2"/>
    <w:rsid w:val="002D1C32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488F"/>
    <w:rsid w:val="003204DD"/>
    <w:rsid w:val="00320B17"/>
    <w:rsid w:val="00325916"/>
    <w:rsid w:val="00325B13"/>
    <w:rsid w:val="00330835"/>
    <w:rsid w:val="00333C06"/>
    <w:rsid w:val="00350ECB"/>
    <w:rsid w:val="00351B94"/>
    <w:rsid w:val="00352924"/>
    <w:rsid w:val="00354CE2"/>
    <w:rsid w:val="003567B3"/>
    <w:rsid w:val="0035731D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1EBB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2B89"/>
    <w:rsid w:val="004400EC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4066"/>
    <w:rsid w:val="00474298"/>
    <w:rsid w:val="004742F9"/>
    <w:rsid w:val="00476A97"/>
    <w:rsid w:val="004773D0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2638"/>
    <w:rsid w:val="004D5A0C"/>
    <w:rsid w:val="004E4C62"/>
    <w:rsid w:val="004F0245"/>
    <w:rsid w:val="004F646C"/>
    <w:rsid w:val="0050008C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761D"/>
    <w:rsid w:val="00527E8E"/>
    <w:rsid w:val="005303FB"/>
    <w:rsid w:val="005324CC"/>
    <w:rsid w:val="005335C9"/>
    <w:rsid w:val="00537EAB"/>
    <w:rsid w:val="00541285"/>
    <w:rsid w:val="00541918"/>
    <w:rsid w:val="005452DC"/>
    <w:rsid w:val="00545B0C"/>
    <w:rsid w:val="0055108C"/>
    <w:rsid w:val="00554361"/>
    <w:rsid w:val="0055590F"/>
    <w:rsid w:val="005570BF"/>
    <w:rsid w:val="00561324"/>
    <w:rsid w:val="00565EB3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7732"/>
    <w:rsid w:val="005A0131"/>
    <w:rsid w:val="005A0A68"/>
    <w:rsid w:val="005A5A86"/>
    <w:rsid w:val="005B0992"/>
    <w:rsid w:val="005B1FD5"/>
    <w:rsid w:val="005B3C5F"/>
    <w:rsid w:val="005B422B"/>
    <w:rsid w:val="005B61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129D"/>
    <w:rsid w:val="00621635"/>
    <w:rsid w:val="00622AB8"/>
    <w:rsid w:val="00633973"/>
    <w:rsid w:val="0063494E"/>
    <w:rsid w:val="00634AB3"/>
    <w:rsid w:val="006376C2"/>
    <w:rsid w:val="006419D0"/>
    <w:rsid w:val="00643712"/>
    <w:rsid w:val="0064510B"/>
    <w:rsid w:val="00645378"/>
    <w:rsid w:val="00645B01"/>
    <w:rsid w:val="006551FB"/>
    <w:rsid w:val="00656FC4"/>
    <w:rsid w:val="0066042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856E7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E0F"/>
    <w:rsid w:val="006B4F50"/>
    <w:rsid w:val="006B6F72"/>
    <w:rsid w:val="006B72B7"/>
    <w:rsid w:val="006C088E"/>
    <w:rsid w:val="006C2F1A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E6E52"/>
    <w:rsid w:val="006F410C"/>
    <w:rsid w:val="006F74DE"/>
    <w:rsid w:val="00702F65"/>
    <w:rsid w:val="00703EB8"/>
    <w:rsid w:val="00710559"/>
    <w:rsid w:val="00711924"/>
    <w:rsid w:val="007147BA"/>
    <w:rsid w:val="0072197B"/>
    <w:rsid w:val="00722B3D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6125"/>
    <w:rsid w:val="00777BCB"/>
    <w:rsid w:val="00781C02"/>
    <w:rsid w:val="00783E58"/>
    <w:rsid w:val="00785397"/>
    <w:rsid w:val="0078585A"/>
    <w:rsid w:val="00792D3B"/>
    <w:rsid w:val="00795394"/>
    <w:rsid w:val="007959B4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F03EB"/>
    <w:rsid w:val="007F358B"/>
    <w:rsid w:val="007F481A"/>
    <w:rsid w:val="007F658D"/>
    <w:rsid w:val="007F7F31"/>
    <w:rsid w:val="0080356E"/>
    <w:rsid w:val="00805FE5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A06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4100"/>
    <w:rsid w:val="00944BEA"/>
    <w:rsid w:val="00945E44"/>
    <w:rsid w:val="00950921"/>
    <w:rsid w:val="00950C93"/>
    <w:rsid w:val="00950D11"/>
    <w:rsid w:val="00951739"/>
    <w:rsid w:val="00955183"/>
    <w:rsid w:val="00961590"/>
    <w:rsid w:val="00962586"/>
    <w:rsid w:val="00962900"/>
    <w:rsid w:val="00964282"/>
    <w:rsid w:val="009672E3"/>
    <w:rsid w:val="00976C73"/>
    <w:rsid w:val="00977E66"/>
    <w:rsid w:val="009802E1"/>
    <w:rsid w:val="009810AC"/>
    <w:rsid w:val="009832AB"/>
    <w:rsid w:val="00986A4F"/>
    <w:rsid w:val="00991404"/>
    <w:rsid w:val="00993C84"/>
    <w:rsid w:val="00996118"/>
    <w:rsid w:val="00997FAF"/>
    <w:rsid w:val="009A12CC"/>
    <w:rsid w:val="009A162A"/>
    <w:rsid w:val="009A4619"/>
    <w:rsid w:val="009A47E7"/>
    <w:rsid w:val="009B01EA"/>
    <w:rsid w:val="009B138E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3774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75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383A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028A"/>
    <w:rsid w:val="00BC1197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0F6D"/>
    <w:rsid w:val="00C22F35"/>
    <w:rsid w:val="00C24D00"/>
    <w:rsid w:val="00C27E2E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60071"/>
    <w:rsid w:val="00C61E5A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53A5"/>
    <w:rsid w:val="00CA270B"/>
    <w:rsid w:val="00CA5560"/>
    <w:rsid w:val="00CA558D"/>
    <w:rsid w:val="00CB15EC"/>
    <w:rsid w:val="00CB3153"/>
    <w:rsid w:val="00CB3AF3"/>
    <w:rsid w:val="00CB3F3E"/>
    <w:rsid w:val="00CC0F37"/>
    <w:rsid w:val="00CC51D8"/>
    <w:rsid w:val="00CD2799"/>
    <w:rsid w:val="00CD4195"/>
    <w:rsid w:val="00CD6EAC"/>
    <w:rsid w:val="00CD7DAE"/>
    <w:rsid w:val="00CE14A0"/>
    <w:rsid w:val="00CE1ECF"/>
    <w:rsid w:val="00CE2BD9"/>
    <w:rsid w:val="00CE4D23"/>
    <w:rsid w:val="00CE5108"/>
    <w:rsid w:val="00CE56EF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67948"/>
    <w:rsid w:val="00D724B4"/>
    <w:rsid w:val="00D7348C"/>
    <w:rsid w:val="00D73DDF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2ED3"/>
    <w:rsid w:val="00DF3D8C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3513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35B9"/>
    <w:rsid w:val="00EC489D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275D"/>
    <w:rsid w:val="00EE5670"/>
    <w:rsid w:val="00EE7F88"/>
    <w:rsid w:val="00EF01C8"/>
    <w:rsid w:val="00EF0A74"/>
    <w:rsid w:val="00EF18AC"/>
    <w:rsid w:val="00EF4B3A"/>
    <w:rsid w:val="00EF506C"/>
    <w:rsid w:val="00EF6600"/>
    <w:rsid w:val="00F07846"/>
    <w:rsid w:val="00F1375B"/>
    <w:rsid w:val="00F13832"/>
    <w:rsid w:val="00F157CA"/>
    <w:rsid w:val="00F15AE6"/>
    <w:rsid w:val="00F21A39"/>
    <w:rsid w:val="00F2277E"/>
    <w:rsid w:val="00F25F4B"/>
    <w:rsid w:val="00F261A0"/>
    <w:rsid w:val="00F31AEF"/>
    <w:rsid w:val="00F33566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1.wmf"/><Relationship Id="rId112" Type="http://schemas.openxmlformats.org/officeDocument/2006/relationships/control" Target="activeX/activeX52.xml"/><Relationship Id="rId133" Type="http://schemas.openxmlformats.org/officeDocument/2006/relationships/image" Target="media/image63.wmf"/><Relationship Id="rId138" Type="http://schemas.openxmlformats.org/officeDocument/2006/relationships/control" Target="activeX/activeX65.xml"/><Relationship Id="rId154" Type="http://schemas.openxmlformats.org/officeDocument/2006/relationships/control" Target="activeX/activeX73.xml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control" Target="activeX/activeX81.xml"/><Relationship Id="rId191" Type="http://schemas.openxmlformats.org/officeDocument/2006/relationships/image" Target="media/image92.wmf"/><Relationship Id="rId196" Type="http://schemas.openxmlformats.org/officeDocument/2006/relationships/glossaryDocument" Target="glossary/document.xml"/><Relationship Id="rId16" Type="http://schemas.openxmlformats.org/officeDocument/2006/relationships/control" Target="activeX/activeX4.xml"/><Relationship Id="rId107" Type="http://schemas.openxmlformats.org/officeDocument/2006/relationships/image" Target="media/image50.wmf"/><Relationship Id="rId11" Type="http://schemas.openxmlformats.org/officeDocument/2006/relationships/image" Target="media/image2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6.wmf"/><Relationship Id="rId102" Type="http://schemas.openxmlformats.org/officeDocument/2006/relationships/control" Target="activeX/activeX47.xml"/><Relationship Id="rId123" Type="http://schemas.openxmlformats.org/officeDocument/2006/relationships/image" Target="media/image58.wmf"/><Relationship Id="rId128" Type="http://schemas.openxmlformats.org/officeDocument/2006/relationships/control" Target="activeX/activeX60.xml"/><Relationship Id="rId144" Type="http://schemas.openxmlformats.org/officeDocument/2006/relationships/control" Target="activeX/activeX68.xml"/><Relationship Id="rId149" Type="http://schemas.openxmlformats.org/officeDocument/2006/relationships/image" Target="media/image71.wmf"/><Relationship Id="rId5" Type="http://schemas.openxmlformats.org/officeDocument/2006/relationships/settings" Target="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4.wmf"/><Relationship Id="rId160" Type="http://schemas.openxmlformats.org/officeDocument/2006/relationships/control" Target="activeX/activeX76.xml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control" Target="activeX/activeX89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control" Target="activeX/activeX55.xml"/><Relationship Id="rId134" Type="http://schemas.openxmlformats.org/officeDocument/2006/relationships/control" Target="activeX/activeX63.xml"/><Relationship Id="rId139" Type="http://schemas.openxmlformats.org/officeDocument/2006/relationships/image" Target="media/image66.wmf"/><Relationship Id="rId80" Type="http://schemas.openxmlformats.org/officeDocument/2006/relationships/control" Target="activeX/activeX36.xml"/><Relationship Id="rId85" Type="http://schemas.openxmlformats.org/officeDocument/2006/relationships/image" Target="media/image39.wmf"/><Relationship Id="rId150" Type="http://schemas.openxmlformats.org/officeDocument/2006/relationships/control" Target="activeX/activeX71.xml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control" Target="activeX/activeX84.xml"/><Relationship Id="rId192" Type="http://schemas.openxmlformats.org/officeDocument/2006/relationships/control" Target="activeX/activeX92.xml"/><Relationship Id="rId197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control" Target="activeX/activeX50.xml"/><Relationship Id="rId124" Type="http://schemas.openxmlformats.org/officeDocument/2006/relationships/control" Target="activeX/activeX58.xml"/><Relationship Id="rId129" Type="http://schemas.openxmlformats.org/officeDocument/2006/relationships/image" Target="media/image61.wmf"/><Relationship Id="rId54" Type="http://schemas.openxmlformats.org/officeDocument/2006/relationships/control" Target="activeX/activeX23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control" Target="activeX/activeX44.xml"/><Relationship Id="rId140" Type="http://schemas.openxmlformats.org/officeDocument/2006/relationships/control" Target="activeX/activeX66.xml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control" Target="activeX/activeX79.xml"/><Relationship Id="rId182" Type="http://schemas.openxmlformats.org/officeDocument/2006/relationships/control" Target="activeX/activeX87.xml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49" Type="http://schemas.openxmlformats.org/officeDocument/2006/relationships/image" Target="media/image21.wmf"/><Relationship Id="rId114" Type="http://schemas.openxmlformats.org/officeDocument/2006/relationships/control" Target="activeX/activeX53.xml"/><Relationship Id="rId119" Type="http://schemas.openxmlformats.org/officeDocument/2006/relationships/image" Target="media/image56.wmf"/><Relationship Id="rId44" Type="http://schemas.openxmlformats.org/officeDocument/2006/relationships/control" Target="activeX/activeX18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control" Target="activeX/activeX39.xml"/><Relationship Id="rId130" Type="http://schemas.openxmlformats.org/officeDocument/2006/relationships/control" Target="activeX/activeX61.xml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control" Target="activeX/activeX74.xml"/><Relationship Id="rId177" Type="http://schemas.openxmlformats.org/officeDocument/2006/relationships/image" Target="media/image85.wmf"/><Relationship Id="rId172" Type="http://schemas.openxmlformats.org/officeDocument/2006/relationships/control" Target="activeX/activeX82.xml"/><Relationship Id="rId193" Type="http://schemas.openxmlformats.org/officeDocument/2006/relationships/header" Target="header1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97" Type="http://schemas.openxmlformats.org/officeDocument/2006/relationships/image" Target="media/image45.wmf"/><Relationship Id="rId104" Type="http://schemas.openxmlformats.org/officeDocument/2006/relationships/control" Target="activeX/activeX48.xml"/><Relationship Id="rId120" Type="http://schemas.openxmlformats.org/officeDocument/2006/relationships/control" Target="activeX/activeX56.xml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control" Target="activeX/activeX69.xml"/><Relationship Id="rId167" Type="http://schemas.openxmlformats.org/officeDocument/2006/relationships/image" Target="media/image80.wmf"/><Relationship Id="rId188" Type="http://schemas.openxmlformats.org/officeDocument/2006/relationships/control" Target="activeX/activeX90.xml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control" Target="activeX/activeX42.xml"/><Relationship Id="rId162" Type="http://schemas.openxmlformats.org/officeDocument/2006/relationships/control" Target="activeX/activeX77.xml"/><Relationship Id="rId183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66" Type="http://schemas.openxmlformats.org/officeDocument/2006/relationships/control" Target="activeX/activeX29.xml"/><Relationship Id="rId87" Type="http://schemas.openxmlformats.org/officeDocument/2006/relationships/image" Target="media/image40.wmf"/><Relationship Id="rId110" Type="http://schemas.openxmlformats.org/officeDocument/2006/relationships/control" Target="activeX/activeX51.xml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control" Target="activeX/activeX64.xml"/><Relationship Id="rId157" Type="http://schemas.openxmlformats.org/officeDocument/2006/relationships/image" Target="media/image75.wmf"/><Relationship Id="rId178" Type="http://schemas.openxmlformats.org/officeDocument/2006/relationships/control" Target="activeX/activeX85.xml"/><Relationship Id="rId61" Type="http://schemas.openxmlformats.org/officeDocument/2006/relationships/image" Target="media/image27.wmf"/><Relationship Id="rId82" Type="http://schemas.openxmlformats.org/officeDocument/2006/relationships/control" Target="activeX/activeX37.xml"/><Relationship Id="rId152" Type="http://schemas.openxmlformats.org/officeDocument/2006/relationships/control" Target="activeX/activeX72.xml"/><Relationship Id="rId173" Type="http://schemas.openxmlformats.org/officeDocument/2006/relationships/image" Target="media/image83.wmf"/><Relationship Id="rId194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5.wmf"/><Relationship Id="rId100" Type="http://schemas.openxmlformats.org/officeDocument/2006/relationships/control" Target="activeX/activeX46.xml"/><Relationship Id="rId105" Type="http://schemas.openxmlformats.org/officeDocument/2006/relationships/image" Target="media/image49.wmf"/><Relationship Id="rId126" Type="http://schemas.openxmlformats.org/officeDocument/2006/relationships/control" Target="activeX/activeX59.xml"/><Relationship Id="rId147" Type="http://schemas.openxmlformats.org/officeDocument/2006/relationships/image" Target="media/image70.wmf"/><Relationship Id="rId168" Type="http://schemas.openxmlformats.org/officeDocument/2006/relationships/control" Target="activeX/activeX80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93" Type="http://schemas.openxmlformats.org/officeDocument/2006/relationships/image" Target="media/image43.wmf"/><Relationship Id="rId98" Type="http://schemas.openxmlformats.org/officeDocument/2006/relationships/control" Target="activeX/activeX45.xml"/><Relationship Id="rId121" Type="http://schemas.openxmlformats.org/officeDocument/2006/relationships/image" Target="media/image57.wmf"/><Relationship Id="rId142" Type="http://schemas.openxmlformats.org/officeDocument/2006/relationships/control" Target="activeX/activeX67.xml"/><Relationship Id="rId163" Type="http://schemas.openxmlformats.org/officeDocument/2006/relationships/image" Target="media/image78.wmf"/><Relationship Id="rId184" Type="http://schemas.openxmlformats.org/officeDocument/2006/relationships/control" Target="activeX/activeX88.xml"/><Relationship Id="rId189" Type="http://schemas.openxmlformats.org/officeDocument/2006/relationships/image" Target="media/image91.wmf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19.xml"/><Relationship Id="rId67" Type="http://schemas.openxmlformats.org/officeDocument/2006/relationships/image" Target="media/image30.wmf"/><Relationship Id="rId116" Type="http://schemas.openxmlformats.org/officeDocument/2006/relationships/control" Target="activeX/activeX54.xml"/><Relationship Id="rId137" Type="http://schemas.openxmlformats.org/officeDocument/2006/relationships/image" Target="media/image65.wmf"/><Relationship Id="rId158" Type="http://schemas.openxmlformats.org/officeDocument/2006/relationships/control" Target="activeX/activeX75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62" Type="http://schemas.openxmlformats.org/officeDocument/2006/relationships/control" Target="activeX/activeX27.xml"/><Relationship Id="rId83" Type="http://schemas.openxmlformats.org/officeDocument/2006/relationships/image" Target="media/image38.wmf"/><Relationship Id="rId88" Type="http://schemas.openxmlformats.org/officeDocument/2006/relationships/control" Target="activeX/activeX40.xml"/><Relationship Id="rId111" Type="http://schemas.openxmlformats.org/officeDocument/2006/relationships/image" Target="media/image52.wmf"/><Relationship Id="rId132" Type="http://schemas.openxmlformats.org/officeDocument/2006/relationships/control" Target="activeX/activeX62.xml"/><Relationship Id="rId153" Type="http://schemas.openxmlformats.org/officeDocument/2006/relationships/image" Target="media/image73.wmf"/><Relationship Id="rId174" Type="http://schemas.openxmlformats.org/officeDocument/2006/relationships/control" Target="activeX/activeX83.xml"/><Relationship Id="rId179" Type="http://schemas.openxmlformats.org/officeDocument/2006/relationships/image" Target="media/image86.wmf"/><Relationship Id="rId195" Type="http://schemas.openxmlformats.org/officeDocument/2006/relationships/fontTable" Target="fontTable.xml"/><Relationship Id="rId190" Type="http://schemas.openxmlformats.org/officeDocument/2006/relationships/control" Target="activeX/activeX91.xml"/><Relationship Id="rId15" Type="http://schemas.openxmlformats.org/officeDocument/2006/relationships/image" Target="media/image4.wmf"/><Relationship Id="rId36" Type="http://schemas.openxmlformats.org/officeDocument/2006/relationships/control" Target="activeX/activeX14.xml"/><Relationship Id="rId57" Type="http://schemas.openxmlformats.org/officeDocument/2006/relationships/image" Target="media/image25.wmf"/><Relationship Id="rId106" Type="http://schemas.openxmlformats.org/officeDocument/2006/relationships/control" Target="activeX/activeX49.xml"/><Relationship Id="rId127" Type="http://schemas.openxmlformats.org/officeDocument/2006/relationships/image" Target="media/image60.wmf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52" Type="http://schemas.openxmlformats.org/officeDocument/2006/relationships/control" Target="activeX/activeX22.xml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94" Type="http://schemas.openxmlformats.org/officeDocument/2006/relationships/control" Target="activeX/activeX43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control" Target="activeX/activeX57.xml"/><Relationship Id="rId143" Type="http://schemas.openxmlformats.org/officeDocument/2006/relationships/image" Target="media/image68.wmf"/><Relationship Id="rId148" Type="http://schemas.openxmlformats.org/officeDocument/2006/relationships/control" Target="activeX/activeX70.xml"/><Relationship Id="rId164" Type="http://schemas.openxmlformats.org/officeDocument/2006/relationships/control" Target="activeX/activeX78.xml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control" Target="activeX/activeX86.xml"/><Relationship Id="rId26" Type="http://schemas.openxmlformats.org/officeDocument/2006/relationships/control" Target="activeX/activeX9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4.png"/><Relationship Id="rId1" Type="http://schemas.openxmlformats.org/officeDocument/2006/relationships/image" Target="media/image9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EB1F57CF334A18BE439850F220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92654-FBEB-48E6-A82D-7193ECC7EEDF}"/>
      </w:docPartPr>
      <w:docPartBody>
        <w:p w:rsidR="00054DF2" w:rsidRDefault="00054DF2" w:rsidP="00054DF2">
          <w:pPr>
            <w:pStyle w:val="DCEB1F57CF334A18BE439850F220D5A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2820AA"/>
    <w:rsid w:val="0041725E"/>
    <w:rsid w:val="00635670"/>
    <w:rsid w:val="006A1DA7"/>
    <w:rsid w:val="007E1FC0"/>
    <w:rsid w:val="00AA3C22"/>
    <w:rsid w:val="00C04D8E"/>
    <w:rsid w:val="00C0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4D8E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379B4CFDC94D4780B38FA64B826D3F68">
    <w:name w:val="379B4CFDC94D4780B38FA64B826D3F68"/>
    <w:rsid w:val="002820AA"/>
  </w:style>
  <w:style w:type="paragraph" w:customStyle="1" w:styleId="15446734694545419E881C1E9EA8713B">
    <w:name w:val="15446734694545419E881C1E9EA8713B"/>
    <w:rsid w:val="0041725E"/>
  </w:style>
  <w:style w:type="paragraph" w:customStyle="1" w:styleId="4677DC9EE0064FF1B731BF3BEE955B4D">
    <w:name w:val="4677DC9EE0064FF1B731BF3BEE955B4D"/>
    <w:rsid w:val="0041725E"/>
  </w:style>
  <w:style w:type="paragraph" w:customStyle="1" w:styleId="4850339700E841E28934D77CC2F919E3">
    <w:name w:val="4850339700E841E28934D77CC2F919E3"/>
    <w:rsid w:val="0041725E"/>
  </w:style>
  <w:style w:type="paragraph" w:customStyle="1" w:styleId="8E2B862334124DF6AF2C9D55FFF9CE56">
    <w:name w:val="8E2B862334124DF6AF2C9D55FFF9CE56"/>
    <w:rsid w:val="0041725E"/>
  </w:style>
  <w:style w:type="paragraph" w:customStyle="1" w:styleId="85C820ADD15742A48D3087DBCA63FDFF">
    <w:name w:val="85C820ADD15742A48D3087DBCA63FDFF"/>
    <w:rsid w:val="0041725E"/>
  </w:style>
  <w:style w:type="paragraph" w:customStyle="1" w:styleId="7D2C7690297E4AA5807103C13EDE97BF">
    <w:name w:val="7D2C7690297E4AA5807103C13EDE97BF"/>
    <w:rsid w:val="0041725E"/>
  </w:style>
  <w:style w:type="paragraph" w:customStyle="1" w:styleId="B68649808A5043908A25FD7B750BE4DF">
    <w:name w:val="B68649808A5043908A25FD7B750BE4DF"/>
    <w:rsid w:val="0041725E"/>
  </w:style>
  <w:style w:type="paragraph" w:customStyle="1" w:styleId="0ED319578ACB4CBD9E5A49D355184943">
    <w:name w:val="0ED319578ACB4CBD9E5A49D355184943"/>
    <w:rsid w:val="0041725E"/>
  </w:style>
  <w:style w:type="paragraph" w:customStyle="1" w:styleId="8627F8B9F8554C7696B61799BA90F34D">
    <w:name w:val="8627F8B9F8554C7696B61799BA90F34D"/>
    <w:rsid w:val="0041725E"/>
  </w:style>
  <w:style w:type="paragraph" w:customStyle="1" w:styleId="4ED6E04625F04A139C06AF0923E608DB">
    <w:name w:val="4ED6E04625F04A139C06AF0923E608DB"/>
    <w:rsid w:val="0041725E"/>
  </w:style>
  <w:style w:type="paragraph" w:customStyle="1" w:styleId="2C1A5F78C9D84C578AF6C26290D50DCB">
    <w:name w:val="2C1A5F78C9D84C578AF6C26290D50DCB"/>
    <w:rsid w:val="0041725E"/>
  </w:style>
  <w:style w:type="paragraph" w:customStyle="1" w:styleId="508637D3339048E88EF5C45D93891977">
    <w:name w:val="508637D3339048E88EF5C45D93891977"/>
    <w:rsid w:val="0041725E"/>
  </w:style>
  <w:style w:type="paragraph" w:customStyle="1" w:styleId="877ACD0006514732BD2CED3FBE7218CD">
    <w:name w:val="877ACD0006514732BD2CED3FBE7218CD"/>
    <w:rsid w:val="0041725E"/>
  </w:style>
  <w:style w:type="paragraph" w:customStyle="1" w:styleId="839F16A3869544DA8C952809BAA8FD54">
    <w:name w:val="839F16A3869544DA8C952809BAA8FD54"/>
    <w:rsid w:val="0041725E"/>
  </w:style>
  <w:style w:type="paragraph" w:customStyle="1" w:styleId="8CFA5F13292A4127BD5EA2C4A557364A">
    <w:name w:val="8CFA5F13292A4127BD5EA2C4A557364A"/>
    <w:rsid w:val="00C04D8E"/>
  </w:style>
  <w:style w:type="paragraph" w:customStyle="1" w:styleId="E6CDC76ACDF04107BABE9AC22CB3A9A0">
    <w:name w:val="E6CDC76ACDF04107BABE9AC22CB3A9A0"/>
    <w:rsid w:val="00C04D8E"/>
  </w:style>
  <w:style w:type="paragraph" w:customStyle="1" w:styleId="CEE05641FADE497D832EAE4FEC53EE65">
    <w:name w:val="CEE05641FADE497D832EAE4FEC53EE65"/>
    <w:rsid w:val="00C04D8E"/>
  </w:style>
  <w:style w:type="paragraph" w:customStyle="1" w:styleId="B83B7C118D684AB481CFD9FEFB8CA104">
    <w:name w:val="B83B7C118D684AB481CFD9FEFB8CA104"/>
    <w:rsid w:val="00C04D8E"/>
  </w:style>
  <w:style w:type="paragraph" w:customStyle="1" w:styleId="6E18C56209B54F49963E4D5B3D79649E">
    <w:name w:val="6E18C56209B54F49963E4D5B3D79649E"/>
    <w:rsid w:val="00C04D8E"/>
  </w:style>
  <w:style w:type="paragraph" w:customStyle="1" w:styleId="8A46E38044C04585AE36513EA0D671EB">
    <w:name w:val="8A46E38044C04585AE36513EA0D671EB"/>
    <w:rsid w:val="00C04D8E"/>
  </w:style>
  <w:style w:type="paragraph" w:customStyle="1" w:styleId="E88F26EC3BA0441E91A3614B3702E9A0">
    <w:name w:val="E88F26EC3BA0441E91A3614B3702E9A0"/>
    <w:rsid w:val="00C04D8E"/>
  </w:style>
  <w:style w:type="paragraph" w:customStyle="1" w:styleId="76CCFC24AD484630A9C6FD6CB27B2670">
    <w:name w:val="76CCFC24AD484630A9C6FD6CB27B2670"/>
    <w:rsid w:val="00C04D8E"/>
  </w:style>
  <w:style w:type="paragraph" w:customStyle="1" w:styleId="88DA297D17924CFCAFBD61665876FFEB">
    <w:name w:val="88DA297D17924CFCAFBD61665876FFEB"/>
    <w:rsid w:val="00C04D8E"/>
  </w:style>
  <w:style w:type="paragraph" w:customStyle="1" w:styleId="DC42DFBEB5BF45389D1247389EEF4BA6">
    <w:name w:val="DC42DFBEB5BF45389D1247389EEF4BA6"/>
    <w:rsid w:val="00C04D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4D8E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379B4CFDC94D4780B38FA64B826D3F68">
    <w:name w:val="379B4CFDC94D4780B38FA64B826D3F68"/>
    <w:rsid w:val="002820AA"/>
  </w:style>
  <w:style w:type="paragraph" w:customStyle="1" w:styleId="15446734694545419E881C1E9EA8713B">
    <w:name w:val="15446734694545419E881C1E9EA8713B"/>
    <w:rsid w:val="0041725E"/>
  </w:style>
  <w:style w:type="paragraph" w:customStyle="1" w:styleId="4677DC9EE0064FF1B731BF3BEE955B4D">
    <w:name w:val="4677DC9EE0064FF1B731BF3BEE955B4D"/>
    <w:rsid w:val="0041725E"/>
  </w:style>
  <w:style w:type="paragraph" w:customStyle="1" w:styleId="4850339700E841E28934D77CC2F919E3">
    <w:name w:val="4850339700E841E28934D77CC2F919E3"/>
    <w:rsid w:val="0041725E"/>
  </w:style>
  <w:style w:type="paragraph" w:customStyle="1" w:styleId="8E2B862334124DF6AF2C9D55FFF9CE56">
    <w:name w:val="8E2B862334124DF6AF2C9D55FFF9CE56"/>
    <w:rsid w:val="0041725E"/>
  </w:style>
  <w:style w:type="paragraph" w:customStyle="1" w:styleId="85C820ADD15742A48D3087DBCA63FDFF">
    <w:name w:val="85C820ADD15742A48D3087DBCA63FDFF"/>
    <w:rsid w:val="0041725E"/>
  </w:style>
  <w:style w:type="paragraph" w:customStyle="1" w:styleId="7D2C7690297E4AA5807103C13EDE97BF">
    <w:name w:val="7D2C7690297E4AA5807103C13EDE97BF"/>
    <w:rsid w:val="0041725E"/>
  </w:style>
  <w:style w:type="paragraph" w:customStyle="1" w:styleId="B68649808A5043908A25FD7B750BE4DF">
    <w:name w:val="B68649808A5043908A25FD7B750BE4DF"/>
    <w:rsid w:val="0041725E"/>
  </w:style>
  <w:style w:type="paragraph" w:customStyle="1" w:styleId="0ED319578ACB4CBD9E5A49D355184943">
    <w:name w:val="0ED319578ACB4CBD9E5A49D355184943"/>
    <w:rsid w:val="0041725E"/>
  </w:style>
  <w:style w:type="paragraph" w:customStyle="1" w:styleId="8627F8B9F8554C7696B61799BA90F34D">
    <w:name w:val="8627F8B9F8554C7696B61799BA90F34D"/>
    <w:rsid w:val="0041725E"/>
  </w:style>
  <w:style w:type="paragraph" w:customStyle="1" w:styleId="4ED6E04625F04A139C06AF0923E608DB">
    <w:name w:val="4ED6E04625F04A139C06AF0923E608DB"/>
    <w:rsid w:val="0041725E"/>
  </w:style>
  <w:style w:type="paragraph" w:customStyle="1" w:styleId="2C1A5F78C9D84C578AF6C26290D50DCB">
    <w:name w:val="2C1A5F78C9D84C578AF6C26290D50DCB"/>
    <w:rsid w:val="0041725E"/>
  </w:style>
  <w:style w:type="paragraph" w:customStyle="1" w:styleId="508637D3339048E88EF5C45D93891977">
    <w:name w:val="508637D3339048E88EF5C45D93891977"/>
    <w:rsid w:val="0041725E"/>
  </w:style>
  <w:style w:type="paragraph" w:customStyle="1" w:styleId="877ACD0006514732BD2CED3FBE7218CD">
    <w:name w:val="877ACD0006514732BD2CED3FBE7218CD"/>
    <w:rsid w:val="0041725E"/>
  </w:style>
  <w:style w:type="paragraph" w:customStyle="1" w:styleId="839F16A3869544DA8C952809BAA8FD54">
    <w:name w:val="839F16A3869544DA8C952809BAA8FD54"/>
    <w:rsid w:val="0041725E"/>
  </w:style>
  <w:style w:type="paragraph" w:customStyle="1" w:styleId="8CFA5F13292A4127BD5EA2C4A557364A">
    <w:name w:val="8CFA5F13292A4127BD5EA2C4A557364A"/>
    <w:rsid w:val="00C04D8E"/>
  </w:style>
  <w:style w:type="paragraph" w:customStyle="1" w:styleId="E6CDC76ACDF04107BABE9AC22CB3A9A0">
    <w:name w:val="E6CDC76ACDF04107BABE9AC22CB3A9A0"/>
    <w:rsid w:val="00C04D8E"/>
  </w:style>
  <w:style w:type="paragraph" w:customStyle="1" w:styleId="CEE05641FADE497D832EAE4FEC53EE65">
    <w:name w:val="CEE05641FADE497D832EAE4FEC53EE65"/>
    <w:rsid w:val="00C04D8E"/>
  </w:style>
  <w:style w:type="paragraph" w:customStyle="1" w:styleId="B83B7C118D684AB481CFD9FEFB8CA104">
    <w:name w:val="B83B7C118D684AB481CFD9FEFB8CA104"/>
    <w:rsid w:val="00C04D8E"/>
  </w:style>
  <w:style w:type="paragraph" w:customStyle="1" w:styleId="6E18C56209B54F49963E4D5B3D79649E">
    <w:name w:val="6E18C56209B54F49963E4D5B3D79649E"/>
    <w:rsid w:val="00C04D8E"/>
  </w:style>
  <w:style w:type="paragraph" w:customStyle="1" w:styleId="8A46E38044C04585AE36513EA0D671EB">
    <w:name w:val="8A46E38044C04585AE36513EA0D671EB"/>
    <w:rsid w:val="00C04D8E"/>
  </w:style>
  <w:style w:type="paragraph" w:customStyle="1" w:styleId="E88F26EC3BA0441E91A3614B3702E9A0">
    <w:name w:val="E88F26EC3BA0441E91A3614B3702E9A0"/>
    <w:rsid w:val="00C04D8E"/>
  </w:style>
  <w:style w:type="paragraph" w:customStyle="1" w:styleId="76CCFC24AD484630A9C6FD6CB27B2670">
    <w:name w:val="76CCFC24AD484630A9C6FD6CB27B2670"/>
    <w:rsid w:val="00C04D8E"/>
  </w:style>
  <w:style w:type="paragraph" w:customStyle="1" w:styleId="88DA297D17924CFCAFBD61665876FFEB">
    <w:name w:val="88DA297D17924CFCAFBD61665876FFEB"/>
    <w:rsid w:val="00C04D8E"/>
  </w:style>
  <w:style w:type="paragraph" w:customStyle="1" w:styleId="DC42DFBEB5BF45389D1247389EEF4BA6">
    <w:name w:val="DC42DFBEB5BF45389D1247389EEF4BA6"/>
    <w:rsid w:val="00C04D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CF15-B2A6-471A-8C22-8B314A0A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9</Pages>
  <Words>1286</Words>
  <Characters>11054</Characters>
  <Application>Microsoft Office Word</Application>
  <DocSecurity>0</DocSecurity>
  <Lines>92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2025-03-25T17:07:00Z</dcterms:created>
  <dcterms:modified xsi:type="dcterms:W3CDTF">2025-03-25T17:07:00Z</dcterms:modified>
</cp:coreProperties>
</file>