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48321" w14:textId="77777777" w:rsidR="00006406" w:rsidRDefault="00006406" w:rsidP="00006406">
      <w:pPr>
        <w:rPr>
          <w:rFonts w:asciiTheme="minorHAnsi" w:hAnsiTheme="minorHAnsi"/>
          <w:b/>
        </w:rPr>
      </w:pPr>
    </w:p>
    <w:p w14:paraId="6239DC6C" w14:textId="77777777" w:rsidR="009E7F9C" w:rsidRDefault="009E7F9C" w:rsidP="009E7F9C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ANEXO V</w:t>
      </w:r>
    </w:p>
    <w:p w14:paraId="27FADD8D" w14:textId="60CA03E8" w:rsidR="00B40F7E" w:rsidRPr="00B40F7E" w:rsidRDefault="00B40F7E" w:rsidP="009E7F9C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4F52A2">
        <w:rPr>
          <w:rFonts w:ascii="Verdana" w:hAnsi="Verdana"/>
          <w:b/>
          <w:sz w:val="24"/>
          <w:szCs w:val="24"/>
        </w:rPr>
        <w:t xml:space="preserve">PLANO DE </w:t>
      </w:r>
      <w:r>
        <w:rPr>
          <w:rFonts w:ascii="Verdana" w:hAnsi="Verdana"/>
          <w:b/>
          <w:sz w:val="24"/>
          <w:szCs w:val="24"/>
        </w:rPr>
        <w:t>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006406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006406" w:rsidRDefault="00006406" w:rsidP="009D5DF2">
            <w:pPr>
              <w:jc w:val="center"/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MODELO BÁSICO </w:t>
            </w:r>
          </w:p>
        </w:tc>
      </w:tr>
      <w:tr w:rsidR="00006406" w:rsidRPr="00006406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TÍTULO DA PESQUISA:</w:t>
            </w:r>
          </w:p>
        </w:tc>
      </w:tr>
      <w:tr w:rsidR="00006406" w:rsidRPr="00006406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PERÍODO DE EXECUÇÃO:</w:t>
            </w:r>
          </w:p>
        </w:tc>
      </w:tr>
      <w:tr w:rsidR="00006406" w:rsidRPr="00006406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DESCRIÇÃO:</w:t>
            </w:r>
          </w:p>
        </w:tc>
      </w:tr>
      <w:tr w:rsidR="00006406" w:rsidRPr="00006406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60E4A5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D46A48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2A2390D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179276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E89DD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OBJETIVOS:</w:t>
            </w:r>
          </w:p>
        </w:tc>
      </w:tr>
      <w:tr w:rsidR="00006406" w:rsidRPr="00006406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bookmarkStart w:id="0" w:name="_GoBack"/>
            <w:bookmarkEnd w:id="0"/>
          </w:p>
          <w:p w14:paraId="69790FDF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462C8A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CB7DAE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455808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METODOLOGIA:</w:t>
            </w:r>
          </w:p>
        </w:tc>
      </w:tr>
      <w:tr w:rsidR="00006406" w:rsidRPr="00006406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18296E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E31AE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88B7EE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90819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4C7781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3579B3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REFERENCIAL TÉORICO/PRÁTICO: </w:t>
            </w:r>
          </w:p>
        </w:tc>
      </w:tr>
      <w:tr w:rsidR="00006406" w:rsidRPr="00006406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83E6BB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DB7AA77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A1386A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216C0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3A9E6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6DB253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03076D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E4CF71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CRONOGRAMA DE EXECUÇÃO:</w:t>
            </w:r>
          </w:p>
        </w:tc>
      </w:tr>
      <w:tr w:rsidR="00006406" w:rsidRPr="00006406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F89F93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B2AEF6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92FFBC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0DA80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6E164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F59B98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</w:tbl>
    <w:p w14:paraId="0C24AF0C" w14:textId="77777777" w:rsidR="00006406" w:rsidRPr="00006406" w:rsidRDefault="00006406" w:rsidP="00006406">
      <w:pPr>
        <w:rPr>
          <w:rFonts w:asciiTheme="minorHAnsi" w:hAnsiTheme="minorHAnsi"/>
        </w:rPr>
      </w:pPr>
    </w:p>
    <w:p w14:paraId="765C2663" w14:textId="77777777" w:rsidR="00006406" w:rsidRPr="00006406" w:rsidRDefault="00006406" w:rsidP="00006406">
      <w:pPr>
        <w:ind w:left="-709"/>
        <w:jc w:val="both"/>
        <w:rPr>
          <w:rFonts w:asciiTheme="minorHAnsi" w:hAnsiTheme="minorHAnsi"/>
        </w:rPr>
      </w:pPr>
      <w:r w:rsidRPr="00006406">
        <w:rPr>
          <w:rFonts w:asciiTheme="minorHAnsi" w:hAnsiTheme="minorHAnsi"/>
          <w:b/>
        </w:rPr>
        <w:t>Observação</w:t>
      </w:r>
      <w:r w:rsidRPr="00006406">
        <w:rPr>
          <w:rFonts w:asciiTheme="minorHAnsi" w:hAnsiTheme="minorHAnsi"/>
        </w:rPr>
        <w:t>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006406" w:rsidRDefault="002D61ED" w:rsidP="00006406">
      <w:pPr>
        <w:rPr>
          <w:rFonts w:asciiTheme="minorHAnsi" w:hAnsiTheme="minorHAnsi"/>
        </w:rPr>
      </w:pPr>
    </w:p>
    <w:sectPr w:rsidR="002D61ED" w:rsidRPr="00006406" w:rsidSect="004F72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7" w:right="1134" w:bottom="1134" w:left="1701" w:header="284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A4A9D" w14:textId="77777777" w:rsidR="00241EFF" w:rsidRDefault="00241EFF">
      <w:r>
        <w:separator/>
      </w:r>
    </w:p>
  </w:endnote>
  <w:endnote w:type="continuationSeparator" w:id="0">
    <w:p w14:paraId="5779FE9D" w14:textId="77777777" w:rsidR="00241EFF" w:rsidRDefault="00241EFF">
      <w:r>
        <w:continuationSeparator/>
      </w:r>
    </w:p>
  </w:endnote>
  <w:endnote w:type="continuationNotice" w:id="1">
    <w:p w14:paraId="218BB32D" w14:textId="77777777" w:rsidR="00241EFF" w:rsidRDefault="0024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D0944" w14:textId="77777777" w:rsidR="004F72AA" w:rsidRDefault="004F72A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39508021" w14:textId="77777777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F9C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17EED196" w14:textId="60504C4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3FEB277B" w14:textId="72B8DA9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 xml:space="preserve">Setor Cultural da República, Área Cívica, Lote s/n </w:t>
        </w:r>
        <w:r w:rsidR="00D3554F" w:rsidRPr="00296233">
          <w:rPr>
            <w:sz w:val="16"/>
            <w:szCs w:val="16"/>
          </w:rPr>
          <w:t>E</w:t>
        </w:r>
        <w:r w:rsidR="00D3554F">
          <w:rPr>
            <w:sz w:val="16"/>
            <w:szCs w:val="16"/>
          </w:rPr>
          <w:t>difício</w:t>
        </w:r>
        <w:r>
          <w:rPr>
            <w:sz w:val="16"/>
            <w:szCs w:val="16"/>
          </w:rPr>
          <w:t xml:space="preserve">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</w:t>
        </w:r>
        <w:proofErr w:type="gramStart"/>
        <w:r>
          <w:rPr>
            <w:sz w:val="16"/>
            <w:szCs w:val="16"/>
          </w:rPr>
          <w:t>DF</w:t>
        </w:r>
        <w:proofErr w:type="gramEnd"/>
      </w:p>
      <w:p w14:paraId="1806F6DD" w14:textId="3B56782B" w:rsidR="00A31529" w:rsidRDefault="00A31529" w:rsidP="00A31529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05753000" w14:textId="57B6B9E9" w:rsidR="00061DA9" w:rsidRPr="00A31529" w:rsidRDefault="00061DA9" w:rsidP="00A3152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B029F" w14:textId="77777777" w:rsidR="004F72AA" w:rsidRDefault="004F72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169B2" w14:textId="77777777" w:rsidR="00241EFF" w:rsidRDefault="00241EFF">
      <w:r>
        <w:separator/>
      </w:r>
    </w:p>
  </w:footnote>
  <w:footnote w:type="continuationSeparator" w:id="0">
    <w:p w14:paraId="13F52BBB" w14:textId="77777777" w:rsidR="00241EFF" w:rsidRDefault="00241EFF">
      <w:r>
        <w:continuationSeparator/>
      </w:r>
    </w:p>
  </w:footnote>
  <w:footnote w:type="continuationNotice" w:id="1">
    <w:p w14:paraId="457067C2" w14:textId="77777777" w:rsidR="00241EFF" w:rsidRDefault="00241E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E3810" w14:textId="77777777" w:rsidR="004F72AA" w:rsidRDefault="004F72A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4F72AA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05BA07C7">
                <wp:extent cx="747423" cy="747423"/>
                <wp:effectExtent l="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5862" cy="74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4F72AA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73D30A25" w:rsidR="00061DA9" w:rsidRPr="00893B51" w:rsidRDefault="00061DA9" w:rsidP="004F72AA">
          <w:pPr>
            <w:pStyle w:val="Cabealho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C327A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6C380B7B" w14:textId="77777777" w:rsidR="00061DA9" w:rsidRDefault="00061DA9" w:rsidP="004F72AA">
          <w:pPr>
            <w:pStyle w:val="Cabealh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4582527C" w:rsidR="00154945" w:rsidRPr="00A94E06" w:rsidRDefault="00154945" w:rsidP="004F72AA">
          <w:pPr>
            <w:pStyle w:val="Cabealho"/>
            <w:jc w:val="center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E0550" w14:textId="77777777" w:rsidR="004F72AA" w:rsidRDefault="004F72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945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1EFF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72AA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6B7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E7F9C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1529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27AE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3554F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09DC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6A95F-B585-44DD-9B9E-CED680BE7F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DB10E6-2D16-4318-9934-AB310F81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1</TotalTime>
  <Pages>1</Pages>
  <Words>44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 Lopes de Lucena</cp:lastModifiedBy>
  <cp:revision>3</cp:revision>
  <cp:lastPrinted>2015-07-07T12:59:00Z</cp:lastPrinted>
  <dcterms:created xsi:type="dcterms:W3CDTF">2025-03-26T13:03:00Z</dcterms:created>
  <dcterms:modified xsi:type="dcterms:W3CDTF">2025-03-26T14:57:00Z</dcterms:modified>
</cp:coreProperties>
</file>