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5A0B5" w14:textId="77777777" w:rsidR="001E4AEC" w:rsidRDefault="001E4AEC" w:rsidP="001E4AEC">
      <w:pPr>
        <w:jc w:val="center"/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>ANEXO VI</w:t>
      </w:r>
      <w:proofErr w:type="gramEnd"/>
    </w:p>
    <w:p w14:paraId="09B58D7B" w14:textId="21131F37" w:rsidR="004F52A2" w:rsidRDefault="004F52A2" w:rsidP="001E4AEC">
      <w:pPr>
        <w:jc w:val="center"/>
        <w:rPr>
          <w:rFonts w:asciiTheme="minorHAnsi" w:hAnsiTheme="minorHAnsi" w:cstheme="minorHAnsi"/>
          <w:b/>
        </w:rPr>
      </w:pPr>
      <w:r w:rsidRPr="001E4AEC">
        <w:rPr>
          <w:rFonts w:asciiTheme="minorHAnsi" w:hAnsiTheme="minorHAnsi" w:cstheme="minorHAnsi"/>
          <w:b/>
        </w:rPr>
        <w:t>PLANO DE CURSO/OFICINA</w:t>
      </w:r>
    </w:p>
    <w:p w14:paraId="75A14430" w14:textId="77777777" w:rsidR="001E4AEC" w:rsidRPr="001E4AEC" w:rsidRDefault="001E4AEC" w:rsidP="001E4AEC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</w:t>
            </w:r>
            <w:proofErr w:type="gramStart"/>
            <w:r w:rsidRPr="007E5B49">
              <w:rPr>
                <w:rFonts w:asciiTheme="minorHAnsi" w:hAnsiTheme="minorHAnsi"/>
                <w:color w:val="FF0000"/>
              </w:rPr>
              <w:t>)</w:t>
            </w:r>
            <w:proofErr w:type="gramEnd"/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professores/oficineiros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B0FED" w14:textId="77777777" w:rsidR="00D323F7" w:rsidRDefault="00D323F7">
      <w:r>
        <w:separator/>
      </w:r>
    </w:p>
  </w:endnote>
  <w:endnote w:type="continuationSeparator" w:id="0">
    <w:p w14:paraId="48CCA385" w14:textId="77777777" w:rsidR="00D323F7" w:rsidRDefault="00D323F7">
      <w:r>
        <w:continuationSeparator/>
      </w:r>
    </w:p>
  </w:endnote>
  <w:endnote w:type="continuationNotice" w:id="1">
    <w:p w14:paraId="2F3281BF" w14:textId="77777777" w:rsidR="00D323F7" w:rsidRDefault="00D323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A261D" w14:textId="77777777" w:rsidR="000A0857" w:rsidRDefault="000A08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1771D235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AEC">
          <w:rPr>
            <w:noProof/>
          </w:rPr>
          <w:t>2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0499FB06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223FB866" w14:textId="4ACC343F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>Setor Cultural da República, Área Cívica, Lote s/n E</w:t>
        </w:r>
        <w:r>
          <w:rPr>
            <w:sz w:val="16"/>
            <w:szCs w:val="16"/>
          </w:rPr>
          <w:t>difício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</w:t>
        </w:r>
        <w:proofErr w:type="gramStart"/>
        <w:r>
          <w:rPr>
            <w:sz w:val="16"/>
            <w:szCs w:val="16"/>
          </w:rPr>
          <w:t>DF</w:t>
        </w:r>
        <w:proofErr w:type="gramEnd"/>
      </w:p>
      <w:p w14:paraId="0191E2C5" w14:textId="77777777" w:rsidR="003D5D27" w:rsidRDefault="003D5D27" w:rsidP="003D5D27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77911AF8" w14:textId="77777777" w:rsidR="00061DA9" w:rsidRPr="003D5D27" w:rsidRDefault="00061DA9" w:rsidP="003D5D2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702C" w14:textId="77777777" w:rsidR="000A0857" w:rsidRDefault="000A08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079B3" w14:textId="77777777" w:rsidR="00D323F7" w:rsidRDefault="00D323F7">
      <w:r>
        <w:separator/>
      </w:r>
    </w:p>
  </w:footnote>
  <w:footnote w:type="continuationSeparator" w:id="0">
    <w:p w14:paraId="6EC9B8BC" w14:textId="77777777" w:rsidR="00D323F7" w:rsidRDefault="00D323F7">
      <w:r>
        <w:continuationSeparator/>
      </w:r>
    </w:p>
  </w:footnote>
  <w:footnote w:type="continuationNotice" w:id="1">
    <w:p w14:paraId="42F6C0F0" w14:textId="77777777" w:rsidR="00D323F7" w:rsidRDefault="00D323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940E" w14:textId="77777777" w:rsidR="000A0857" w:rsidRDefault="000A08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A0857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A0857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3661026F" w14:textId="77777777" w:rsidR="00061DA9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556C3922" w:rsidR="00F33BE5" w:rsidRPr="00A94E06" w:rsidRDefault="00F33BE5" w:rsidP="000A0857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08DF5" w14:textId="77777777" w:rsidR="000A0857" w:rsidRDefault="000A08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0857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AEC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C7692"/>
    <w:rsid w:val="003D26AB"/>
    <w:rsid w:val="003D5D27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3F7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37168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3BE5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70028-FC99-4250-B8C3-BBFB0783C7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40051-0262-4BB4-A175-50E4664D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6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3</cp:revision>
  <cp:lastPrinted>2022-04-27T17:46:00Z</cp:lastPrinted>
  <dcterms:created xsi:type="dcterms:W3CDTF">2025-03-26T13:10:00Z</dcterms:created>
  <dcterms:modified xsi:type="dcterms:W3CDTF">2025-03-26T14:58:00Z</dcterms:modified>
</cp:coreProperties>
</file>