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58D7B" w14:textId="15A6EA7E" w:rsidR="004F52A2" w:rsidRPr="004F52A2" w:rsidRDefault="004F52A2" w:rsidP="004F52A2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</w:t>
            </w:r>
            <w:proofErr w:type="gramStart"/>
            <w:r w:rsidRPr="007E5B49">
              <w:rPr>
                <w:rFonts w:asciiTheme="minorHAnsi" w:hAnsiTheme="minorHAnsi"/>
                <w:color w:val="FF0000"/>
              </w:rPr>
              <w:t>)</w:t>
            </w:r>
            <w:proofErr w:type="gramEnd"/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B0FED" w14:textId="77777777" w:rsidR="00D323F7" w:rsidRDefault="00D323F7">
      <w:r>
        <w:separator/>
      </w:r>
    </w:p>
  </w:endnote>
  <w:endnote w:type="continuationSeparator" w:id="0">
    <w:p w14:paraId="48CCA385" w14:textId="77777777" w:rsidR="00D323F7" w:rsidRDefault="00D323F7">
      <w:r>
        <w:continuationSeparator/>
      </w:r>
    </w:p>
  </w:endnote>
  <w:endnote w:type="continuationNotice" w:id="1">
    <w:p w14:paraId="2F3281BF" w14:textId="77777777" w:rsidR="00D323F7" w:rsidRDefault="00D323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A261D" w14:textId="77777777" w:rsidR="000A0857" w:rsidRDefault="000A08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857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0499FB06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s/n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</w:t>
        </w:r>
        <w:proofErr w:type="gramStart"/>
        <w:r>
          <w:rPr>
            <w:sz w:val="16"/>
            <w:szCs w:val="16"/>
          </w:rPr>
          <w:t>DF</w:t>
        </w:r>
        <w:proofErr w:type="gramEnd"/>
      </w:p>
      <w:p w14:paraId="0191E2C5" w14:textId="77777777" w:rsidR="003D5D27" w:rsidRDefault="003D5D27" w:rsidP="003D5D27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702C" w14:textId="77777777" w:rsidR="000A0857" w:rsidRDefault="000A08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079B3" w14:textId="77777777" w:rsidR="00D323F7" w:rsidRDefault="00D323F7">
      <w:r>
        <w:separator/>
      </w:r>
    </w:p>
  </w:footnote>
  <w:footnote w:type="continuationSeparator" w:id="0">
    <w:p w14:paraId="6EC9B8BC" w14:textId="77777777" w:rsidR="00D323F7" w:rsidRDefault="00D323F7">
      <w:r>
        <w:continuationSeparator/>
      </w:r>
    </w:p>
  </w:footnote>
  <w:footnote w:type="continuationNotice" w:id="1">
    <w:p w14:paraId="42F6C0F0" w14:textId="77777777" w:rsidR="00D323F7" w:rsidRDefault="00D323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940E" w14:textId="77777777" w:rsidR="000A0857" w:rsidRDefault="000A08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A0857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bookmarkStart w:id="0" w:name="_GoBack" w:colFirst="1" w:colLast="1"/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A0857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556C3922" w:rsidR="00F33BE5" w:rsidRPr="00A94E06" w:rsidRDefault="00F33BE5" w:rsidP="000A0857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  <w:bookmarkEnd w:id="0"/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08DF5" w14:textId="77777777" w:rsidR="000A0857" w:rsidRDefault="000A08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0857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3F7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2A89A-FD09-4202-B3A9-30E680E7F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DF1430-AEAD-4519-A1A9-30F794CA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modelo_de_oficio_sec_2004.dot</Template>
  <TotalTime>741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Ricardo Cristiano Furquim Pivato</cp:lastModifiedBy>
  <cp:revision>92</cp:revision>
  <cp:lastPrinted>2022-04-27T17:46:00Z</cp:lastPrinted>
  <dcterms:created xsi:type="dcterms:W3CDTF">2014-08-14T14:48:00Z</dcterms:created>
  <dcterms:modified xsi:type="dcterms:W3CDTF">2023-04-19T16:04:00Z</dcterms:modified>
</cp:coreProperties>
</file>