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F97D4" w14:textId="77777777" w:rsidR="000D5F97" w:rsidRDefault="000D5F97" w:rsidP="000D5F97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ANEXO VII</w:t>
      </w:r>
    </w:p>
    <w:p w14:paraId="09B58D7B" w14:textId="0FC07031" w:rsidR="004F52A2" w:rsidRPr="004F52A2" w:rsidRDefault="004F52A2" w:rsidP="000D5F97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</w:t>
            </w:r>
            <w:proofErr w:type="gramStart"/>
            <w:r w:rsidRPr="007E5B49">
              <w:rPr>
                <w:rFonts w:asciiTheme="minorHAnsi" w:hAnsiTheme="minorHAnsi"/>
                <w:color w:val="FF0000"/>
              </w:rPr>
              <w:t>)</w:t>
            </w:r>
            <w:proofErr w:type="gramEnd"/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B0FED" w14:textId="77777777" w:rsidR="00D323F7" w:rsidRDefault="00D323F7">
      <w:r>
        <w:separator/>
      </w:r>
    </w:p>
  </w:endnote>
  <w:endnote w:type="continuationSeparator" w:id="0">
    <w:p w14:paraId="48CCA385" w14:textId="77777777" w:rsidR="00D323F7" w:rsidRDefault="00D323F7">
      <w:r>
        <w:continuationSeparator/>
      </w:r>
    </w:p>
  </w:endnote>
  <w:endnote w:type="continuationNotice" w:id="1">
    <w:p w14:paraId="2F3281BF" w14:textId="77777777" w:rsidR="00D323F7" w:rsidRDefault="00D323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A261D" w14:textId="77777777" w:rsidR="000A0857" w:rsidRDefault="000A08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F97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0499FB06" w14:textId="77777777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s/n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</w:t>
        </w:r>
        <w:proofErr w:type="gramStart"/>
        <w:r>
          <w:rPr>
            <w:sz w:val="16"/>
            <w:szCs w:val="16"/>
          </w:rPr>
          <w:t>DF</w:t>
        </w:r>
        <w:proofErr w:type="gramEnd"/>
      </w:p>
      <w:p w14:paraId="0191E2C5" w14:textId="77777777" w:rsidR="003D5D27" w:rsidRDefault="003D5D27" w:rsidP="003D5D27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702C" w14:textId="77777777" w:rsidR="000A0857" w:rsidRDefault="000A08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079B3" w14:textId="77777777" w:rsidR="00D323F7" w:rsidRDefault="00D323F7">
      <w:r>
        <w:separator/>
      </w:r>
    </w:p>
  </w:footnote>
  <w:footnote w:type="continuationSeparator" w:id="0">
    <w:p w14:paraId="6EC9B8BC" w14:textId="77777777" w:rsidR="00D323F7" w:rsidRDefault="00D323F7">
      <w:r>
        <w:continuationSeparator/>
      </w:r>
    </w:p>
  </w:footnote>
  <w:footnote w:type="continuationNotice" w:id="1">
    <w:p w14:paraId="42F6C0F0" w14:textId="77777777" w:rsidR="00D323F7" w:rsidRDefault="00D323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940E" w14:textId="77777777" w:rsidR="000A0857" w:rsidRDefault="000A08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A0857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A0857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556C3922" w:rsidR="00F33BE5" w:rsidRPr="00A94E06" w:rsidRDefault="00F33BE5" w:rsidP="000A0857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08DF5" w14:textId="77777777" w:rsidR="000A0857" w:rsidRDefault="000A08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0857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5F97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3F7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417D-CC2F-4FCC-A407-7AD2099511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BB28F-98F7-4372-81B9-BE4F59D0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2</Pages>
  <Words>252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2022-04-27T17:46:00Z</cp:lastPrinted>
  <dcterms:created xsi:type="dcterms:W3CDTF">2025-03-26T16:25:00Z</dcterms:created>
  <dcterms:modified xsi:type="dcterms:W3CDTF">2025-03-26T16:25:00Z</dcterms:modified>
</cp:coreProperties>
</file>