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  <w:bookmarkStart w:id="0" w:name="_GoBack"/>
      <w:bookmarkEnd w:id="0"/>
    </w:p>
    <w:p w14:paraId="27FADD8D" w14:textId="26B5104D" w:rsidR="00B40F7E" w:rsidRPr="00B40F7E" w:rsidRDefault="00B40F7E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 xml:space="preserve">PLANO DE </w:t>
      </w:r>
      <w:r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5A717" w14:textId="77777777" w:rsidR="00B15C9C" w:rsidRDefault="00B15C9C">
      <w:r>
        <w:separator/>
      </w:r>
    </w:p>
  </w:endnote>
  <w:endnote w:type="continuationSeparator" w:id="0">
    <w:p w14:paraId="3515CB80" w14:textId="77777777" w:rsidR="00B15C9C" w:rsidRDefault="00B15C9C">
      <w:r>
        <w:continuationSeparator/>
      </w:r>
    </w:p>
  </w:endnote>
  <w:endnote w:type="continuationNotice" w:id="1">
    <w:p w14:paraId="7155615C" w14:textId="77777777" w:rsidR="00B15C9C" w:rsidRDefault="00B15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39508021" w14:textId="77777777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9D8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17EED196" w14:textId="60504C4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3FEB277B" w14:textId="72B8DA9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 xml:space="preserve">Setor Cultural da República, Área Cívica, Lote s/n </w:t>
        </w:r>
        <w:r w:rsidR="00D3554F" w:rsidRPr="00296233">
          <w:rPr>
            <w:sz w:val="16"/>
            <w:szCs w:val="16"/>
          </w:rPr>
          <w:t>E</w:t>
        </w:r>
        <w:r w:rsidR="00D3554F">
          <w:rPr>
            <w:sz w:val="16"/>
            <w:szCs w:val="16"/>
          </w:rPr>
          <w:t>difício</w:t>
        </w:r>
        <w:r>
          <w:rPr>
            <w:sz w:val="16"/>
            <w:szCs w:val="16"/>
          </w:rPr>
          <w:t xml:space="preserve">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1806F6DD" w14:textId="3B56782B" w:rsidR="00A31529" w:rsidRDefault="00A31529" w:rsidP="00A31529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05753000" w14:textId="57B6B9E9" w:rsidR="00061DA9" w:rsidRPr="00A31529" w:rsidRDefault="00061DA9" w:rsidP="00A315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BD128" w14:textId="77777777" w:rsidR="00B15C9C" w:rsidRDefault="00B15C9C">
      <w:r>
        <w:separator/>
      </w:r>
    </w:p>
  </w:footnote>
  <w:footnote w:type="continuationSeparator" w:id="0">
    <w:p w14:paraId="122604B1" w14:textId="77777777" w:rsidR="00B15C9C" w:rsidRDefault="00B15C9C">
      <w:r>
        <w:continuationSeparator/>
      </w:r>
    </w:p>
  </w:footnote>
  <w:footnote w:type="continuationNotice" w:id="1">
    <w:p w14:paraId="187C73A8" w14:textId="77777777" w:rsidR="00B15C9C" w:rsidRDefault="00B15C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6C380B7B" w14:textId="77777777" w:rsidR="00061DA9" w:rsidRDefault="00061DA9" w:rsidP="00A94E06">
          <w:pPr>
            <w:pStyle w:val="Cabealho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4582527C" w:rsidR="00154945" w:rsidRPr="00A94E06" w:rsidRDefault="00154945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945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6B7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1529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5C9C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3554F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49D8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CECE-2160-4013-B8B4-5F89E1024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4BB9E-BC1D-417A-AFDC-5B0D3000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João Bosco Franco Cançado</cp:lastModifiedBy>
  <cp:revision>2</cp:revision>
  <cp:lastPrinted>2015-07-07T12:59:00Z</cp:lastPrinted>
  <dcterms:created xsi:type="dcterms:W3CDTF">2025-03-24T19:07:00Z</dcterms:created>
  <dcterms:modified xsi:type="dcterms:W3CDTF">2025-03-24T19:07:00Z</dcterms:modified>
</cp:coreProperties>
</file>